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AEF34" w14:textId="63E2286A" w:rsidR="00084A9E" w:rsidRDefault="009B26F7">
      <w:r>
        <w:rPr>
          <w:noProof/>
        </w:rPr>
        <mc:AlternateContent>
          <mc:Choice Requires="wpg">
            <w:drawing>
              <wp:anchor distT="0" distB="0" distL="114300" distR="114300" simplePos="0" relativeHeight="251657227" behindDoc="0" locked="0" layoutInCell="1" allowOverlap="1" wp14:anchorId="10916A49" wp14:editId="3AB28371">
                <wp:simplePos x="0" y="0"/>
                <wp:positionH relativeFrom="page">
                  <wp:posOffset>456565</wp:posOffset>
                </wp:positionH>
                <wp:positionV relativeFrom="page">
                  <wp:posOffset>965200</wp:posOffset>
                </wp:positionV>
                <wp:extent cx="2587625" cy="3937000"/>
                <wp:effectExtent l="0" t="0" r="0" b="0"/>
                <wp:wrapThrough wrapText="bothSides">
                  <wp:wrapPolygon edited="0">
                    <wp:start x="212" y="0"/>
                    <wp:lineTo x="212" y="21461"/>
                    <wp:lineTo x="21202" y="21461"/>
                    <wp:lineTo x="21202" y="0"/>
                    <wp:lineTo x="212" y="0"/>
                  </wp:wrapPolygon>
                </wp:wrapThrough>
                <wp:docPr id="37" name="Group 37"/>
                <wp:cNvGraphicFramePr/>
                <a:graphic xmlns:a="http://schemas.openxmlformats.org/drawingml/2006/main">
                  <a:graphicData uri="http://schemas.microsoft.com/office/word/2010/wordprocessingGroup">
                    <wpg:wgp>
                      <wpg:cNvGrpSpPr/>
                      <wpg:grpSpPr>
                        <a:xfrm>
                          <a:off x="0" y="0"/>
                          <a:ext cx="2587625" cy="3937000"/>
                          <a:chOff x="0" y="0"/>
                          <a:chExt cx="2587625" cy="3937000"/>
                        </a:xfrm>
                        <a:extLst>
                          <a:ext uri="{0CCBE362-F206-4b92-989A-16890622DB6E}">
                            <ma14:wrappingTextBoxFlag xmlns:ma14="http://schemas.microsoft.com/office/mac/drawingml/2011/main" val="1"/>
                          </a:ext>
                        </a:extLst>
                      </wpg:grpSpPr>
                      <wps:wsp>
                        <wps:cNvPr id="22" name="Text Box 15"/>
                        <wps:cNvSpPr txBox="1">
                          <a:spLocks noChangeArrowheads="1"/>
                        </wps:cNvSpPr>
                        <wps:spPr bwMode="auto">
                          <a:xfrm>
                            <a:off x="0" y="0"/>
                            <a:ext cx="2587625" cy="393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2404745" cy="480695"/>
                          </a:xfrm>
                          <a:prstGeom prst="rect">
                            <a:avLst/>
                          </a:prstGeom>
                          <a:noFill/>
                          <a:ln>
                            <a:noFill/>
                          </a:ln>
                          <a:effectLst/>
                          <a:extLst>
                            <a:ext uri="{C572A759-6A51-4108-AA02-DFA0A04FC94B}">
                              <ma14:wrappingTextBoxFlag xmlns:ma14="http://schemas.microsoft.com/office/mac/drawingml/2011/main"/>
                            </a:ext>
                          </a:extLst>
                        </wps:spPr>
                        <wps:txbx id="1">
                          <w:txbxContent>
                            <w:p w14:paraId="0DF6E66C" w14:textId="77777777" w:rsidR="00956724" w:rsidRDefault="00956724" w:rsidP="00C73584">
                              <w:pPr>
                                <w:pStyle w:val="BodyText2"/>
                                <w:rPr>
                                  <w:sz w:val="28"/>
                                  <w:szCs w:val="28"/>
                                </w:rPr>
                              </w:pPr>
                              <w:r w:rsidRPr="00084A9E">
                                <w:rPr>
                                  <w:sz w:val="28"/>
                                  <w:szCs w:val="28"/>
                                </w:rPr>
                                <w:t>Meeting family and guardians of students</w:t>
                              </w:r>
                            </w:p>
                            <w:p w14:paraId="53F269AA" w14:textId="77777777" w:rsidR="00956724" w:rsidRPr="00C73584" w:rsidRDefault="00956724" w:rsidP="00C73584">
                              <w:pPr>
                                <w:pStyle w:val="BodyText2"/>
                                <w:numPr>
                                  <w:ilvl w:val="0"/>
                                  <w:numId w:val="6"/>
                                </w:numPr>
                                <w:jc w:val="left"/>
                                <w:rPr>
                                  <w:sz w:val="24"/>
                                </w:rPr>
                              </w:pPr>
                              <w:r w:rsidRPr="00C73584">
                                <w:rPr>
                                  <w:sz w:val="24"/>
                                </w:rPr>
                                <w:t>First impression are lasting impressions.</w:t>
                              </w:r>
                            </w:p>
                            <w:p w14:paraId="15CC93F3" w14:textId="77777777" w:rsidR="00956724" w:rsidRPr="00C73584" w:rsidRDefault="00956724" w:rsidP="00C73584">
                              <w:pPr>
                                <w:pStyle w:val="BodyText2"/>
                                <w:numPr>
                                  <w:ilvl w:val="0"/>
                                  <w:numId w:val="6"/>
                                </w:numPr>
                                <w:jc w:val="left"/>
                                <w:rPr>
                                  <w:sz w:val="24"/>
                                </w:rPr>
                              </w:pPr>
                              <w:r w:rsidRPr="00C73584">
                                <w:rPr>
                                  <w:sz w:val="24"/>
                                </w:rPr>
                                <w:t>Looks and appearance are very important.</w:t>
                              </w:r>
                            </w:p>
                            <w:p w14:paraId="6454880C" w14:textId="77777777" w:rsidR="00956724" w:rsidRPr="00C73584" w:rsidRDefault="00956724" w:rsidP="00C73584">
                              <w:pPr>
                                <w:pStyle w:val="BodyText2"/>
                                <w:numPr>
                                  <w:ilvl w:val="0"/>
                                  <w:numId w:val="6"/>
                                </w:numPr>
                                <w:jc w:val="left"/>
                                <w:rPr>
                                  <w:sz w:val="24"/>
                                </w:rPr>
                              </w:pPr>
                              <w:r w:rsidRPr="00C73584">
                                <w:rPr>
                                  <w:sz w:val="24"/>
                                </w:rPr>
                                <w:t>Greetings are enthusiastic, yet formal</w:t>
                              </w:r>
                            </w:p>
                            <w:p w14:paraId="19F42C19" w14:textId="77777777" w:rsidR="00956724" w:rsidRPr="00C73584" w:rsidRDefault="00956724" w:rsidP="00C73584">
                              <w:pPr>
                                <w:pStyle w:val="BodyText2"/>
                                <w:numPr>
                                  <w:ilvl w:val="0"/>
                                  <w:numId w:val="6"/>
                                </w:numPr>
                                <w:jc w:val="left"/>
                                <w:rPr>
                                  <w:sz w:val="24"/>
                                </w:rPr>
                              </w:pPr>
                              <w:r w:rsidRPr="00C73584">
                                <w:rPr>
                                  <w:sz w:val="24"/>
                                </w:rPr>
                                <w:t>A firm handshake with direct eye contact and a smile.</w:t>
                              </w:r>
                            </w:p>
                            <w:p w14:paraId="474C7899" w14:textId="77777777" w:rsidR="00956724" w:rsidRPr="00C73584" w:rsidRDefault="00956724" w:rsidP="00C73584">
                              <w:pPr>
                                <w:pStyle w:val="BodyText2"/>
                                <w:numPr>
                                  <w:ilvl w:val="0"/>
                                  <w:numId w:val="6"/>
                                </w:numPr>
                                <w:jc w:val="left"/>
                                <w:rPr>
                                  <w:sz w:val="24"/>
                                </w:rPr>
                              </w:pPr>
                              <w:r w:rsidRPr="00C73584">
                                <w:rPr>
                                  <w:sz w:val="24"/>
                                </w:rPr>
                                <w:t>Air kissing on both cheeks starting with the left.  Only when relationships are formed.</w:t>
                              </w:r>
                            </w:p>
                            <w:p w14:paraId="5BBB644A" w14:textId="77777777" w:rsidR="00956724" w:rsidRPr="00C73584" w:rsidRDefault="00956724" w:rsidP="00C73584">
                              <w:pPr>
                                <w:pStyle w:val="BodyText2"/>
                                <w:numPr>
                                  <w:ilvl w:val="0"/>
                                  <w:numId w:val="6"/>
                                </w:numPr>
                                <w:jc w:val="left"/>
                                <w:rPr>
                                  <w:sz w:val="24"/>
                                </w:rPr>
                              </w:pPr>
                              <w:r w:rsidRPr="00C73584">
                                <w:rPr>
                                  <w:sz w:val="24"/>
                                </w:rPr>
                                <w:t>Wait until invited for first name basis.</w:t>
                              </w:r>
                            </w:p>
                            <w:p w14:paraId="13A8A48D" w14:textId="320F60E2" w:rsidR="00956724" w:rsidRPr="00C73584" w:rsidRDefault="00956724" w:rsidP="0022269F">
                              <w:pPr>
                                <w:pStyle w:val="BodyText2"/>
                                <w:numPr>
                                  <w:ilvl w:val="0"/>
                                  <w:numId w:val="6"/>
                                </w:numPr>
                                <w:jc w:val="left"/>
                                <w:rPr>
                                  <w:sz w:val="24"/>
                                </w:rPr>
                              </w:pPr>
                              <w:r w:rsidRPr="00C73584">
                                <w:rPr>
                                  <w:sz w:val="24"/>
                                </w:rPr>
                                <w:t>Face to face contact is important.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479425"/>
                            <a:ext cx="2404745" cy="43624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914400"/>
                            <a:ext cx="2404745" cy="43688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350010"/>
                            <a:ext cx="2404745" cy="43688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785620"/>
                            <a:ext cx="2404745" cy="43624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220595"/>
                            <a:ext cx="2404745" cy="78232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001645"/>
                            <a:ext cx="2404745" cy="43624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3436620"/>
                            <a:ext cx="2404745" cy="187960"/>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3623310"/>
                            <a:ext cx="2404745" cy="25019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 o:spid="_x0000_s1026" style="position:absolute;margin-left:35.95pt;margin-top:76pt;width:203.75pt;height:310pt;z-index:251657227;mso-position-horizontal-relative:page;mso-position-vertical-relative:page" coordsize="2587625,393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" mv:complextextbox="1">
                <v:shapetype id="_x0000_t202" coordsize="21600,21600" o:spt="202" path="m0,0l0,21600,21600,21600,21600,0xe">
                  <v:stroke joinstyle="miter"/>
                  <v:path gradientshapeok="t" o:connecttype="rect"/>
                </v:shapetype>
                <v:shape id="Text Box 15" o:spid="_x0000_s1027" type="#_x0000_t202" style="position:absolute;width:2587625;height:3937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MmwwAA&#10;ANsAAAAPAAAAZHJzL2Rvd25yZXYueG1sRI9Ba8JAFITvgv9heUJvdWMObYmuEoSAQgW1xfMz+0yC&#10;2bdJdquxv94VBI/DzHzDzBa9qcWFOldZVjAZRyCIc6srLhT8/mTvXyCcR9ZYWyYFN3KwmA8HM0y0&#10;vfKOLntfiABhl6CC0vsmkdLlJRl0Y9sQB+9kO4M+yK6QusNrgJtaxlH0IQ1WHBZKbGhZUn7e/xkF&#10;m+2x/V9HztSpz7LPdNt+nw6tUm+jPp2C8NT7V/jZXmkFcQyPL+EH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mMmwwAAANsAAAAPAAAAAAAAAAAAAAAAAJcCAABkcnMvZG93&#10;bnJldi54bWxQSwUGAAAAAAQABAD1AAAAhwMAAAAA&#10;" mv:complextextbox="1" filled="f" stroked="f">
                  <v:textbox inset=",0,,0"/>
                </v:shape>
                <v:shape id="Text Box 5" o:spid="_x0000_s1028" type="#_x0000_t202" style="position:absolute;left:91440;width:2404745;height:480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29" inset="0,0,0,0">
                    <w:txbxContent>
                      <w:p w14:paraId="0DF6E66C" w14:textId="77777777" w:rsidR="00956724" w:rsidRDefault="00956724" w:rsidP="00C73584">
                        <w:pPr>
                          <w:pStyle w:val="BodyText2"/>
                          <w:rPr>
                            <w:sz w:val="28"/>
                            <w:szCs w:val="28"/>
                          </w:rPr>
                        </w:pPr>
                        <w:r w:rsidRPr="00084A9E">
                          <w:rPr>
                            <w:sz w:val="28"/>
                            <w:szCs w:val="28"/>
                          </w:rPr>
                          <w:t>Meeting family and guardians of students</w:t>
                        </w:r>
                      </w:p>
                      <w:p w14:paraId="53F269AA" w14:textId="77777777" w:rsidR="00956724" w:rsidRPr="00C73584" w:rsidRDefault="00956724" w:rsidP="00C73584">
                        <w:pPr>
                          <w:pStyle w:val="BodyText2"/>
                          <w:numPr>
                            <w:ilvl w:val="0"/>
                            <w:numId w:val="6"/>
                          </w:numPr>
                          <w:jc w:val="left"/>
                          <w:rPr>
                            <w:sz w:val="24"/>
                          </w:rPr>
                        </w:pPr>
                        <w:r w:rsidRPr="00C73584">
                          <w:rPr>
                            <w:sz w:val="24"/>
                          </w:rPr>
                          <w:t>First impression are lasting impressions.</w:t>
                        </w:r>
                      </w:p>
                      <w:p w14:paraId="15CC93F3" w14:textId="77777777" w:rsidR="00956724" w:rsidRPr="00C73584" w:rsidRDefault="00956724" w:rsidP="00C73584">
                        <w:pPr>
                          <w:pStyle w:val="BodyText2"/>
                          <w:numPr>
                            <w:ilvl w:val="0"/>
                            <w:numId w:val="6"/>
                          </w:numPr>
                          <w:jc w:val="left"/>
                          <w:rPr>
                            <w:sz w:val="24"/>
                          </w:rPr>
                        </w:pPr>
                        <w:r w:rsidRPr="00C73584">
                          <w:rPr>
                            <w:sz w:val="24"/>
                          </w:rPr>
                          <w:t>Looks and appearance are very important.</w:t>
                        </w:r>
                      </w:p>
                      <w:p w14:paraId="6454880C" w14:textId="77777777" w:rsidR="00956724" w:rsidRPr="00C73584" w:rsidRDefault="00956724" w:rsidP="00C73584">
                        <w:pPr>
                          <w:pStyle w:val="BodyText2"/>
                          <w:numPr>
                            <w:ilvl w:val="0"/>
                            <w:numId w:val="6"/>
                          </w:numPr>
                          <w:jc w:val="left"/>
                          <w:rPr>
                            <w:sz w:val="24"/>
                          </w:rPr>
                        </w:pPr>
                        <w:r w:rsidRPr="00C73584">
                          <w:rPr>
                            <w:sz w:val="24"/>
                          </w:rPr>
                          <w:t>Greetings are enthusiastic, yet formal</w:t>
                        </w:r>
                      </w:p>
                      <w:p w14:paraId="19F42C19" w14:textId="77777777" w:rsidR="00956724" w:rsidRPr="00C73584" w:rsidRDefault="00956724" w:rsidP="00C73584">
                        <w:pPr>
                          <w:pStyle w:val="BodyText2"/>
                          <w:numPr>
                            <w:ilvl w:val="0"/>
                            <w:numId w:val="6"/>
                          </w:numPr>
                          <w:jc w:val="left"/>
                          <w:rPr>
                            <w:sz w:val="24"/>
                          </w:rPr>
                        </w:pPr>
                        <w:r w:rsidRPr="00C73584">
                          <w:rPr>
                            <w:sz w:val="24"/>
                          </w:rPr>
                          <w:t>A firm handshake with direct eye contact and a smile.</w:t>
                        </w:r>
                      </w:p>
                      <w:p w14:paraId="474C7899" w14:textId="77777777" w:rsidR="00956724" w:rsidRPr="00C73584" w:rsidRDefault="00956724" w:rsidP="00C73584">
                        <w:pPr>
                          <w:pStyle w:val="BodyText2"/>
                          <w:numPr>
                            <w:ilvl w:val="0"/>
                            <w:numId w:val="6"/>
                          </w:numPr>
                          <w:jc w:val="left"/>
                          <w:rPr>
                            <w:sz w:val="24"/>
                          </w:rPr>
                        </w:pPr>
                        <w:r w:rsidRPr="00C73584">
                          <w:rPr>
                            <w:sz w:val="24"/>
                          </w:rPr>
                          <w:t>Air kissing on both cheeks starting with the left.  Only when relationships are formed.</w:t>
                        </w:r>
                      </w:p>
                      <w:p w14:paraId="5BBB644A" w14:textId="77777777" w:rsidR="00956724" w:rsidRPr="00C73584" w:rsidRDefault="00956724" w:rsidP="00C73584">
                        <w:pPr>
                          <w:pStyle w:val="BodyText2"/>
                          <w:numPr>
                            <w:ilvl w:val="0"/>
                            <w:numId w:val="6"/>
                          </w:numPr>
                          <w:jc w:val="left"/>
                          <w:rPr>
                            <w:sz w:val="24"/>
                          </w:rPr>
                        </w:pPr>
                        <w:r w:rsidRPr="00C73584">
                          <w:rPr>
                            <w:sz w:val="24"/>
                          </w:rPr>
                          <w:t>Wait until invited for first name basis.</w:t>
                        </w:r>
                      </w:p>
                      <w:p w14:paraId="13A8A48D" w14:textId="320F60E2" w:rsidR="00956724" w:rsidRPr="00C73584" w:rsidRDefault="00956724" w:rsidP="0022269F">
                        <w:pPr>
                          <w:pStyle w:val="BodyText2"/>
                          <w:numPr>
                            <w:ilvl w:val="0"/>
                            <w:numId w:val="6"/>
                          </w:numPr>
                          <w:jc w:val="left"/>
                          <w:rPr>
                            <w:sz w:val="24"/>
                          </w:rPr>
                        </w:pPr>
                        <w:r w:rsidRPr="00C73584">
                          <w:rPr>
                            <w:sz w:val="24"/>
                          </w:rPr>
                          <w:t>Face to face contact is important.</w:t>
                        </w:r>
                      </w:p>
                    </w:txbxContent>
                  </v:textbox>
                </v:shape>
                <v:shape id="_x0000_s1029" type="#_x0000_t202" style="position:absolute;left:91440;top:479425;width:2404745;height:43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0" type="#_x0000_t202" style="position:absolute;left:91440;top:914400;width:2404745;height:43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31" inset="0,0,0,0">
                    <w:txbxContent/>
                  </v:textbox>
                </v:shape>
                <v:shape id="_x0000_s1031" type="#_x0000_t202" style="position:absolute;left:91440;top:1350010;width:2404745;height:43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32" inset="0,0,0,0">
                    <w:txbxContent/>
                  </v:textbox>
                </v:shape>
                <v:shape id="Text Box 32" o:spid="_x0000_s1032" type="#_x0000_t202" style="position:absolute;left:91440;top:1785620;width:2404745;height:43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33" type="#_x0000_t202" style="position:absolute;left:91440;top:2220595;width:2404745;height:782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34" type="#_x0000_t202" style="position:absolute;left:91440;top:3001645;width:2404745;height:43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35" type="#_x0000_t202" style="position:absolute;left:91440;top:3436620;width:240474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36" type="#_x0000_t202" style="position:absolute;left:91440;top:3623310;width:2404745;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v:textbox>
                </v:shape>
                <w10:wrap type="through" anchorx="page" anchory="page"/>
              </v:group>
            </w:pict>
          </mc:Fallback>
        </mc:AlternateContent>
      </w:r>
      <w:r w:rsidR="0022269F">
        <w:rPr>
          <w:noProof/>
        </w:rPr>
        <mc:AlternateContent>
          <mc:Choice Requires="wps">
            <w:drawing>
              <wp:anchor distT="0" distB="0" distL="114300" distR="114300" simplePos="0" relativeHeight="251657226" behindDoc="0" locked="0" layoutInCell="1" allowOverlap="1" wp14:anchorId="17544F1C" wp14:editId="69FCD839">
                <wp:simplePos x="0" y="0"/>
                <wp:positionH relativeFrom="page">
                  <wp:posOffset>584200</wp:posOffset>
                </wp:positionH>
                <wp:positionV relativeFrom="page">
                  <wp:posOffset>646430</wp:posOffset>
                </wp:positionV>
                <wp:extent cx="2336800" cy="521335"/>
                <wp:effectExtent l="0" t="0" r="0" b="12065"/>
                <wp:wrapTight wrapText="bothSides">
                  <wp:wrapPolygon edited="0">
                    <wp:start x="235" y="0"/>
                    <wp:lineTo x="235" y="21048"/>
                    <wp:lineTo x="21130" y="21048"/>
                    <wp:lineTo x="21130" y="0"/>
                    <wp:lineTo x="235"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286ECE" w14:textId="0FC6D5E5" w:rsidR="00956724" w:rsidRPr="00C73584" w:rsidRDefault="00956724" w:rsidP="00084A9E">
                            <w:pPr>
                              <w:pStyle w:val="Heading2"/>
                              <w:rPr>
                                <w:sz w:val="40"/>
                                <w:szCs w:val="40"/>
                              </w:rPr>
                            </w:pPr>
                            <w:r w:rsidRPr="00C73584">
                              <w:rPr>
                                <w:sz w:val="40"/>
                                <w:szCs w:val="40"/>
                              </w:rPr>
                              <w:t>Culture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46pt;margin-top:50.9pt;width:184pt;height:41.05pt;z-index:251657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kzxfY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" filled="f" stroked="f">
                <v:textbox inset=",0,,0">
                  <w:txbxContent>
                    <w:p w14:paraId="25286ECE" w14:textId="0FC6D5E5" w:rsidR="00956724" w:rsidRPr="00C73584" w:rsidRDefault="00956724" w:rsidP="00084A9E">
                      <w:pPr>
                        <w:pStyle w:val="Heading2"/>
                        <w:rPr>
                          <w:sz w:val="40"/>
                          <w:szCs w:val="40"/>
                        </w:rPr>
                      </w:pPr>
                      <w:r w:rsidRPr="00C73584">
                        <w:rPr>
                          <w:sz w:val="40"/>
                          <w:szCs w:val="40"/>
                        </w:rPr>
                        <w:t>Culture</w:t>
                      </w:r>
                    </w:p>
                  </w:txbxContent>
                </v:textbox>
                <w10:wrap type="tight" anchorx="page" anchory="page"/>
              </v:shape>
            </w:pict>
          </mc:Fallback>
        </mc:AlternateContent>
      </w:r>
      <w:r w:rsidR="009C5B44">
        <w:rPr>
          <w:noProof/>
        </w:rPr>
        <w:drawing>
          <wp:anchor distT="0" distB="0" distL="118745" distR="118745" simplePos="0" relativeHeight="251658286" behindDoc="0" locked="0" layoutInCell="1" allowOverlap="1" wp14:anchorId="16D2DED1" wp14:editId="23FFE730">
            <wp:simplePos x="0" y="0"/>
            <wp:positionH relativeFrom="page">
              <wp:posOffset>631190</wp:posOffset>
            </wp:positionH>
            <wp:positionV relativeFrom="page">
              <wp:posOffset>4754880</wp:posOffset>
            </wp:positionV>
            <wp:extent cx="2235200" cy="2235200"/>
            <wp:effectExtent l="0" t="0" r="0" b="0"/>
            <wp:wrapTight wrapText="bothSides">
              <wp:wrapPolygon edited="0">
                <wp:start x="9082" y="1473"/>
                <wp:lineTo x="7118" y="2455"/>
                <wp:lineTo x="2700" y="5155"/>
                <wp:lineTo x="2700" y="6136"/>
                <wp:lineTo x="1227" y="9818"/>
                <wp:lineTo x="1718" y="13745"/>
                <wp:lineTo x="4418" y="17918"/>
                <wp:lineTo x="8100" y="19636"/>
                <wp:lineTo x="8591" y="20127"/>
                <wp:lineTo x="12764" y="20127"/>
                <wp:lineTo x="13255" y="19636"/>
                <wp:lineTo x="16936" y="17918"/>
                <wp:lineTo x="19636" y="13745"/>
                <wp:lineTo x="20127" y="9818"/>
                <wp:lineTo x="18900" y="5155"/>
                <wp:lineTo x="14236" y="2455"/>
                <wp:lineTo x="12273" y="1473"/>
                <wp:lineTo x="9082" y="1473"/>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wave page 1:42-15446445.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35200" cy="2235200"/>
                    </a:xfrm>
                    <a:prstGeom prst="ellipse">
                      <a:avLst/>
                    </a:prstGeom>
                    <a:ln>
                      <a:noFill/>
                    </a:ln>
                    <a:effectLst>
                      <a:softEdge rad="112500"/>
                    </a:effectLst>
                  </pic:spPr>
                </pic:pic>
              </a:graphicData>
            </a:graphic>
            <wp14:sizeRelV relativeFrom="margin">
              <wp14:pctHeight>0</wp14:pctHeight>
            </wp14:sizeRelV>
          </wp:anchor>
        </w:drawing>
      </w:r>
      <w:r w:rsidR="00BF37AB">
        <w:rPr>
          <w:noProof/>
        </w:rPr>
        <mc:AlternateContent>
          <mc:Choice Requires="wps">
            <w:drawing>
              <wp:anchor distT="0" distB="0" distL="114300" distR="114300" simplePos="0" relativeHeight="251657228" behindDoc="0" locked="0" layoutInCell="0" allowOverlap="1" wp14:anchorId="5F71EBB6" wp14:editId="2B54E62B">
                <wp:simplePos x="0" y="0"/>
                <wp:positionH relativeFrom="page">
                  <wp:posOffset>3871595</wp:posOffset>
                </wp:positionH>
                <wp:positionV relativeFrom="page">
                  <wp:posOffset>2520950</wp:posOffset>
                </wp:positionV>
                <wp:extent cx="2340610" cy="2749550"/>
                <wp:effectExtent l="0" t="0" r="0" b="19050"/>
                <wp:wrapTight wrapText="bothSides">
                  <wp:wrapPolygon edited="0">
                    <wp:start x="234" y="0"/>
                    <wp:lineTo x="234" y="21550"/>
                    <wp:lineTo x="21096" y="21550"/>
                    <wp:lineTo x="21096" y="0"/>
                    <wp:lineTo x="234"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74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81B14D" w14:textId="77777777" w:rsidR="00956724" w:rsidRPr="007A102F" w:rsidRDefault="00956724" w:rsidP="007A102F">
                            <w:pPr>
                              <w:pStyle w:val="BodyText2"/>
                              <w:rPr>
                                <w:b/>
                                <w:sz w:val="36"/>
                                <w:szCs w:val="36"/>
                              </w:rPr>
                            </w:pPr>
                            <w:r w:rsidRPr="007A102F">
                              <w:rPr>
                                <w:b/>
                                <w:sz w:val="36"/>
                                <w:szCs w:val="36"/>
                              </w:rPr>
                              <w:t>Fast Facts!</w:t>
                            </w:r>
                          </w:p>
                          <w:p w14:paraId="7CE52768" w14:textId="3C7BAE90" w:rsidR="00956724" w:rsidRPr="007A102F" w:rsidRDefault="00956724" w:rsidP="007A102F">
                            <w:pPr>
                              <w:pStyle w:val="BodyText2"/>
                              <w:numPr>
                                <w:ilvl w:val="0"/>
                                <w:numId w:val="3"/>
                              </w:numPr>
                              <w:jc w:val="left"/>
                              <w:rPr>
                                <w:sz w:val="32"/>
                                <w:szCs w:val="32"/>
                              </w:rPr>
                            </w:pPr>
                            <w:r w:rsidRPr="007A102F">
                              <w:rPr>
                                <w:sz w:val="28"/>
                                <w:szCs w:val="28"/>
                              </w:rPr>
                              <w:t>Education is free and mandatory ages six to sixteen.</w:t>
                            </w:r>
                          </w:p>
                          <w:p w14:paraId="2161F844" w14:textId="64B5256C" w:rsidR="00956724" w:rsidRPr="007A102F" w:rsidRDefault="00956724" w:rsidP="007A102F">
                            <w:pPr>
                              <w:pStyle w:val="BodyText2"/>
                              <w:numPr>
                                <w:ilvl w:val="0"/>
                                <w:numId w:val="3"/>
                              </w:numPr>
                              <w:jc w:val="left"/>
                              <w:rPr>
                                <w:sz w:val="32"/>
                                <w:szCs w:val="32"/>
                              </w:rPr>
                            </w:pPr>
                            <w:proofErr w:type="spellStart"/>
                            <w:r w:rsidRPr="007A102F">
                              <w:rPr>
                                <w:i/>
                                <w:sz w:val="28"/>
                                <w:szCs w:val="28"/>
                                <w:u w:val="single"/>
                              </w:rPr>
                              <w:t>Riposo</w:t>
                            </w:r>
                            <w:proofErr w:type="spellEnd"/>
                            <w:r w:rsidRPr="007A102F">
                              <w:rPr>
                                <w:sz w:val="28"/>
                                <w:szCs w:val="28"/>
                              </w:rPr>
                              <w:t>- midday nap.  Italian students may be use to a midday nap</w:t>
                            </w:r>
                            <w:r>
                              <w:rPr>
                                <w:sz w:val="28"/>
                                <w:szCs w:val="28"/>
                              </w:rPr>
                              <w:t xml:space="preserve">.  This is because in school in Italy the day is split in half by the </w:t>
                            </w:r>
                            <w:proofErr w:type="spellStart"/>
                            <w:r>
                              <w:rPr>
                                <w:sz w:val="28"/>
                                <w:szCs w:val="28"/>
                              </w:rPr>
                              <w:t>riposo</w:t>
                            </w:r>
                            <w:proofErr w:type="spellEnd"/>
                            <w:r>
                              <w:rPr>
                                <w:sz w:val="28"/>
                                <w:szCs w:val="28"/>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304.85pt;margin-top:198.5pt;width:184.3pt;height:216.5pt;z-index:251657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" mv:complextextbox="1" o:allowincell="f" filled="f" stroked="f">
                <v:textbox inset=",0,,0">
                  <w:txbxContent>
                    <w:p w14:paraId="5A81B14D" w14:textId="77777777" w:rsidR="00956724" w:rsidRPr="007A102F" w:rsidRDefault="00956724" w:rsidP="007A102F">
                      <w:pPr>
                        <w:pStyle w:val="BodyText2"/>
                        <w:rPr>
                          <w:b/>
                          <w:sz w:val="36"/>
                          <w:szCs w:val="36"/>
                        </w:rPr>
                      </w:pPr>
                      <w:r w:rsidRPr="007A102F">
                        <w:rPr>
                          <w:b/>
                          <w:sz w:val="36"/>
                          <w:szCs w:val="36"/>
                        </w:rPr>
                        <w:t>Fast Facts!</w:t>
                      </w:r>
                    </w:p>
                    <w:p w14:paraId="7CE52768" w14:textId="3C7BAE90" w:rsidR="00956724" w:rsidRPr="007A102F" w:rsidRDefault="00956724" w:rsidP="007A102F">
                      <w:pPr>
                        <w:pStyle w:val="BodyText2"/>
                        <w:numPr>
                          <w:ilvl w:val="0"/>
                          <w:numId w:val="3"/>
                        </w:numPr>
                        <w:jc w:val="left"/>
                        <w:rPr>
                          <w:sz w:val="32"/>
                          <w:szCs w:val="32"/>
                        </w:rPr>
                      </w:pPr>
                      <w:r w:rsidRPr="007A102F">
                        <w:rPr>
                          <w:sz w:val="28"/>
                          <w:szCs w:val="28"/>
                        </w:rPr>
                        <w:t>Education is free and mandatory ages six to sixteen.</w:t>
                      </w:r>
                    </w:p>
                    <w:p w14:paraId="2161F844" w14:textId="64B5256C" w:rsidR="00956724" w:rsidRPr="007A102F" w:rsidRDefault="00956724" w:rsidP="007A102F">
                      <w:pPr>
                        <w:pStyle w:val="BodyText2"/>
                        <w:numPr>
                          <w:ilvl w:val="0"/>
                          <w:numId w:val="3"/>
                        </w:numPr>
                        <w:jc w:val="left"/>
                        <w:rPr>
                          <w:sz w:val="32"/>
                          <w:szCs w:val="32"/>
                        </w:rPr>
                      </w:pPr>
                      <w:proofErr w:type="spellStart"/>
                      <w:r w:rsidRPr="007A102F">
                        <w:rPr>
                          <w:i/>
                          <w:sz w:val="28"/>
                          <w:szCs w:val="28"/>
                          <w:u w:val="single"/>
                        </w:rPr>
                        <w:t>Riposo</w:t>
                      </w:r>
                      <w:proofErr w:type="spellEnd"/>
                      <w:r w:rsidRPr="007A102F">
                        <w:rPr>
                          <w:sz w:val="28"/>
                          <w:szCs w:val="28"/>
                        </w:rPr>
                        <w:t>- midday nap.  Italian students may be use to a midday nap</w:t>
                      </w:r>
                      <w:r>
                        <w:rPr>
                          <w:sz w:val="28"/>
                          <w:szCs w:val="28"/>
                        </w:rPr>
                        <w:t xml:space="preserve">.  This is because in school in Italy the day is split in half by the </w:t>
                      </w:r>
                      <w:proofErr w:type="spellStart"/>
                      <w:r>
                        <w:rPr>
                          <w:sz w:val="28"/>
                          <w:szCs w:val="28"/>
                        </w:rPr>
                        <w:t>riposo</w:t>
                      </w:r>
                      <w:proofErr w:type="spellEnd"/>
                      <w:r>
                        <w:rPr>
                          <w:sz w:val="28"/>
                          <w:szCs w:val="28"/>
                        </w:rPr>
                        <w:t>.</w:t>
                      </w:r>
                    </w:p>
                  </w:txbxContent>
                </v:textbox>
                <w10:wrap type="tight" anchorx="page" anchory="page"/>
              </v:shape>
            </w:pict>
          </mc:Fallback>
        </mc:AlternateContent>
      </w:r>
      <w:r w:rsidR="00E57095">
        <w:rPr>
          <w:noProof/>
        </w:rPr>
        <w:drawing>
          <wp:anchor distT="0" distB="0" distL="118745" distR="118745" simplePos="0" relativeHeight="251658271" behindDoc="0" locked="0" layoutInCell="0" allowOverlap="1" wp14:anchorId="5B472399" wp14:editId="730ECF44">
            <wp:simplePos x="0" y="0"/>
            <wp:positionH relativeFrom="page">
              <wp:posOffset>3758565</wp:posOffset>
            </wp:positionH>
            <wp:positionV relativeFrom="page">
              <wp:posOffset>533400</wp:posOffset>
            </wp:positionV>
            <wp:extent cx="1312545" cy="1790700"/>
            <wp:effectExtent l="0" t="0" r="8255" b="12700"/>
            <wp:wrapTight wrapText="bothSides">
              <wp:wrapPolygon edited="0">
                <wp:start x="1672" y="0"/>
                <wp:lineTo x="0" y="306"/>
                <wp:lineTo x="0" y="21447"/>
                <wp:lineTo x="21318" y="21447"/>
                <wp:lineTo x="21318" y="306"/>
                <wp:lineTo x="19646" y="0"/>
                <wp:lineTo x="1672" y="0"/>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wave page 1:42-1561778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312545"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B28EA">
        <w:rPr>
          <w:noProof/>
        </w:rPr>
        <w:drawing>
          <wp:anchor distT="0" distB="0" distL="118745" distR="118745" simplePos="0" relativeHeight="251658273" behindDoc="0" locked="0" layoutInCell="1" allowOverlap="1" wp14:anchorId="4F043B05" wp14:editId="1A326721">
            <wp:simplePos x="0" y="0"/>
            <wp:positionH relativeFrom="page">
              <wp:posOffset>5071745</wp:posOffset>
            </wp:positionH>
            <wp:positionV relativeFrom="page">
              <wp:posOffset>1442720</wp:posOffset>
            </wp:positionV>
            <wp:extent cx="1236345" cy="979170"/>
            <wp:effectExtent l="0" t="0" r="8255" b="11430"/>
            <wp:wrapTight wrapText="bothSides">
              <wp:wrapPolygon edited="0">
                <wp:start x="1775" y="0"/>
                <wp:lineTo x="0" y="560"/>
                <wp:lineTo x="0" y="21292"/>
                <wp:lineTo x="1775" y="21292"/>
                <wp:lineTo x="19525" y="21292"/>
                <wp:lineTo x="21300" y="21292"/>
                <wp:lineTo x="21300" y="560"/>
                <wp:lineTo x="19525" y="0"/>
                <wp:lineTo x="1775" y="0"/>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wave page 1:42-16789770.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36345" cy="979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C7E88">
        <w:rPr>
          <w:noProof/>
        </w:rPr>
        <w:drawing>
          <wp:anchor distT="0" distB="0" distL="118745" distR="118745" simplePos="0" relativeHeight="251658272" behindDoc="0" locked="0" layoutInCell="1" allowOverlap="1" wp14:anchorId="20B9BD35" wp14:editId="1AAB278B">
            <wp:simplePos x="0" y="0"/>
            <wp:positionH relativeFrom="page">
              <wp:posOffset>5047615</wp:posOffset>
            </wp:positionH>
            <wp:positionV relativeFrom="page">
              <wp:posOffset>457200</wp:posOffset>
            </wp:positionV>
            <wp:extent cx="1300480" cy="985520"/>
            <wp:effectExtent l="0" t="0" r="0" b="5080"/>
            <wp:wrapTight wrapText="bothSides">
              <wp:wrapPolygon edited="0">
                <wp:start x="1688" y="0"/>
                <wp:lineTo x="0" y="557"/>
                <wp:lineTo x="0" y="21155"/>
                <wp:lineTo x="1688" y="21155"/>
                <wp:lineTo x="19406" y="21155"/>
                <wp:lineTo x="21094" y="21155"/>
                <wp:lineTo x="21094" y="557"/>
                <wp:lineTo x="19406" y="0"/>
                <wp:lineTo x="1688" y="0"/>
              </wp:wrapPolygon>
            </wp:wrapTight>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wave page 1:42-1667345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00480" cy="985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930E2">
        <w:rPr>
          <w:noProof/>
        </w:rPr>
        <w:drawing>
          <wp:anchor distT="0" distB="0" distL="114300" distR="114300" simplePos="0" relativeHeight="251661359" behindDoc="0" locked="0" layoutInCell="1" allowOverlap="1" wp14:anchorId="428B36F6" wp14:editId="3318CF12">
            <wp:simplePos x="0" y="0"/>
            <wp:positionH relativeFrom="page">
              <wp:posOffset>7398385</wp:posOffset>
            </wp:positionH>
            <wp:positionV relativeFrom="page">
              <wp:posOffset>3289300</wp:posOffset>
            </wp:positionV>
            <wp:extent cx="1814195" cy="2141220"/>
            <wp:effectExtent l="0" t="0" r="0" b="0"/>
            <wp:wrapThrough wrapText="bothSides">
              <wp:wrapPolygon edited="0">
                <wp:start x="8165" y="0"/>
                <wp:lineTo x="3024" y="1025"/>
                <wp:lineTo x="0" y="2562"/>
                <wp:lineTo x="0" y="7174"/>
                <wp:lineTo x="6351" y="8199"/>
                <wp:lineTo x="5443" y="8456"/>
                <wp:lineTo x="3931" y="10762"/>
                <wp:lineTo x="3931" y="12299"/>
                <wp:lineTo x="2419" y="12555"/>
                <wp:lineTo x="2117" y="16911"/>
                <wp:lineTo x="10887" y="20498"/>
                <wp:lineTo x="9980" y="20498"/>
                <wp:lineTo x="8770" y="20754"/>
                <wp:lineTo x="8770" y="21267"/>
                <wp:lineTo x="15726" y="21267"/>
                <wp:lineTo x="19355" y="16655"/>
                <wp:lineTo x="19355" y="16399"/>
                <wp:lineTo x="21169" y="15374"/>
                <wp:lineTo x="21169" y="13580"/>
                <wp:lineTo x="19052" y="12299"/>
                <wp:lineTo x="16330" y="9993"/>
                <wp:lineTo x="13306" y="8199"/>
                <wp:lineTo x="10585" y="4100"/>
                <wp:lineTo x="13306" y="3587"/>
                <wp:lineTo x="13306" y="1281"/>
                <wp:lineTo x="10585" y="0"/>
                <wp:lineTo x="8165" y="0"/>
              </wp:wrapPolygon>
            </wp:wrapThrough>
            <wp:docPr id="27" name="Picture 27" descr="Macintosh HD:Users:ksm81593:Desktop:Italian-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sm81593:Desktop:Italian-fl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419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6C1">
        <w:rPr>
          <w:noProof/>
        </w:rPr>
        <w:drawing>
          <wp:anchor distT="0" distB="0" distL="114300" distR="114300" simplePos="0" relativeHeight="251660335" behindDoc="0" locked="0" layoutInCell="1" allowOverlap="1" wp14:anchorId="04677197" wp14:editId="59CCBBA1">
            <wp:simplePos x="0" y="0"/>
            <wp:positionH relativeFrom="page">
              <wp:posOffset>7013575</wp:posOffset>
            </wp:positionH>
            <wp:positionV relativeFrom="page">
              <wp:posOffset>647065</wp:posOffset>
            </wp:positionV>
            <wp:extent cx="2610485" cy="2393950"/>
            <wp:effectExtent l="0" t="0" r="5715" b="0"/>
            <wp:wrapThrough wrapText="bothSides">
              <wp:wrapPolygon edited="0">
                <wp:start x="0" y="0"/>
                <wp:lineTo x="0" y="21314"/>
                <wp:lineTo x="21437" y="21314"/>
                <wp:lineTo x="21437" y="0"/>
                <wp:lineTo x="0" y="0"/>
              </wp:wrapPolygon>
            </wp:wrapThrough>
            <wp:docPr id="26" name="Picture 26" descr="Macintosh HD:Users:ksm81593: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sm81593:Desktop:image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048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7FA">
        <w:rPr>
          <w:noProof/>
        </w:rPr>
        <w:drawing>
          <wp:anchor distT="0" distB="0" distL="114300" distR="114300" simplePos="0" relativeHeight="251658281" behindDoc="0" locked="0" layoutInCell="1" allowOverlap="1" wp14:anchorId="576DB2AA" wp14:editId="1E470461">
            <wp:simplePos x="0" y="0"/>
            <wp:positionH relativeFrom="page">
              <wp:posOffset>434340</wp:posOffset>
            </wp:positionH>
            <wp:positionV relativeFrom="page">
              <wp:posOffset>4754880</wp:posOffset>
            </wp:positionV>
            <wp:extent cx="9189720" cy="2575560"/>
            <wp:effectExtent l="2540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4"/>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FF19A4">
        <w:rPr>
          <w:noProof/>
        </w:rPr>
        <mc:AlternateContent>
          <mc:Choice Requires="wps">
            <w:drawing>
              <wp:anchor distT="0" distB="0" distL="114300" distR="114300" simplePos="0" relativeHeight="251658285" behindDoc="0" locked="0" layoutInCell="1" allowOverlap="1" wp14:anchorId="76B71CD7" wp14:editId="19FE1329">
                <wp:simplePos x="0" y="0"/>
                <wp:positionH relativeFrom="page">
                  <wp:posOffset>3747770</wp:posOffset>
                </wp:positionH>
                <wp:positionV relativeFrom="page">
                  <wp:posOffset>6444615</wp:posOffset>
                </wp:positionV>
                <wp:extent cx="2587625" cy="870585"/>
                <wp:effectExtent l="1270" t="5715" r="1905" b="0"/>
                <wp:wrapTight wrapText="bothSides">
                  <wp:wrapPolygon edited="0">
                    <wp:start x="0" y="0"/>
                    <wp:lineTo x="21600" y="0"/>
                    <wp:lineTo x="21600" y="21600"/>
                    <wp:lineTo x="0" y="21600"/>
                    <wp:lineTo x="0"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0EE42" w14:textId="2D88D88C" w:rsidR="00956724" w:rsidRDefault="00956724" w:rsidP="00084A9E">
                            <w:pPr>
                              <w:pStyle w:val="ContactDetails"/>
                            </w:pPr>
                            <w:r>
                              <w:t>University of Scranton</w:t>
                            </w:r>
                            <w:r w:rsidRPr="001644CE">
                              <w:br/>
                            </w:r>
                            <w:r>
                              <w:t>Scranton</w:t>
                            </w:r>
                            <w:r w:rsidRPr="001644CE">
                              <w:t xml:space="preserve">, </w:t>
                            </w:r>
                            <w:r>
                              <w:t>PA, 18505</w:t>
                            </w:r>
                          </w:p>
                          <w:p w14:paraId="5D911B76" w14:textId="6732F5FB" w:rsidR="00956724" w:rsidRPr="001644CE" w:rsidRDefault="00956724" w:rsidP="00084A9E">
                            <w:pPr>
                              <w:pStyle w:val="ContactDetails"/>
                            </w:pPr>
                            <w:r>
                              <w:t>www.scranton.edu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295.1pt;margin-top:507.45pt;width:203.75pt;height:68.5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mgLYCAAC6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" filled="f" stroked="f">
                <v:textbox inset=",0,,0">
                  <w:txbxContent>
                    <w:p w14:paraId="0D10EE42" w14:textId="2D88D88C" w:rsidR="00956724" w:rsidRDefault="00956724" w:rsidP="00084A9E">
                      <w:pPr>
                        <w:pStyle w:val="ContactDetails"/>
                      </w:pPr>
                      <w:r>
                        <w:t>University of Scranton</w:t>
                      </w:r>
                      <w:r w:rsidRPr="001644CE">
                        <w:br/>
                      </w:r>
                      <w:r>
                        <w:t>Scranton</w:t>
                      </w:r>
                      <w:r w:rsidRPr="001644CE">
                        <w:t xml:space="preserve">, </w:t>
                      </w:r>
                      <w:r>
                        <w:t>PA, 18505</w:t>
                      </w:r>
                    </w:p>
                    <w:p w14:paraId="5D911B76" w14:textId="6732F5FB" w:rsidR="00956724" w:rsidRPr="001644CE" w:rsidRDefault="00956724" w:rsidP="00084A9E">
                      <w:pPr>
                        <w:pStyle w:val="ContactDetails"/>
                      </w:pPr>
                      <w:r>
                        <w:t>www.scranton.edu</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4" behindDoc="0" locked="0" layoutInCell="0" allowOverlap="1" wp14:anchorId="73DC38F6" wp14:editId="085F36CA">
                <wp:simplePos x="0" y="0"/>
                <wp:positionH relativeFrom="page">
                  <wp:posOffset>3760470</wp:posOffset>
                </wp:positionH>
                <wp:positionV relativeFrom="page">
                  <wp:posOffset>6114415</wp:posOffset>
                </wp:positionV>
                <wp:extent cx="2587625" cy="311785"/>
                <wp:effectExtent l="0" t="0" r="0" b="18415"/>
                <wp:wrapTight wrapText="bothSides">
                  <wp:wrapPolygon edited="0">
                    <wp:start x="212" y="0"/>
                    <wp:lineTo x="212" y="21116"/>
                    <wp:lineTo x="21202" y="21116"/>
                    <wp:lineTo x="21202" y="0"/>
                    <wp:lineTo x="212"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11790C" w14:textId="732C4C46" w:rsidR="00956724" w:rsidRPr="00FE5301" w:rsidRDefault="00956724" w:rsidP="00084A9E">
                            <w:pPr>
                              <w:pStyle w:val="Footer"/>
                              <w:rPr>
                                <w:sz w:val="32"/>
                                <w:szCs w:val="32"/>
                              </w:rPr>
                            </w:pPr>
                            <w:r w:rsidRPr="00FE5301">
                              <w:rPr>
                                <w:sz w:val="32"/>
                                <w:szCs w:val="32"/>
                              </w:rPr>
                              <w:t>Guide to your ELL Students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296.1pt;margin-top:481.45pt;width:203.75pt;height:24.5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IaXPYCAABW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" o:allowincell="f" filled="f" stroked="f">
                <v:textbox inset=",0,,0">
                  <w:txbxContent>
                    <w:p w14:paraId="7E11790C" w14:textId="732C4C46" w:rsidR="00956724" w:rsidRPr="00FE5301" w:rsidRDefault="00956724" w:rsidP="00084A9E">
                      <w:pPr>
                        <w:pStyle w:val="Footer"/>
                        <w:rPr>
                          <w:sz w:val="32"/>
                          <w:szCs w:val="32"/>
                        </w:rPr>
                      </w:pPr>
                      <w:r w:rsidRPr="00FE5301">
                        <w:rPr>
                          <w:sz w:val="32"/>
                          <w:szCs w:val="32"/>
                        </w:rPr>
                        <w:t>Guide to your ELL Students</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3" behindDoc="0" locked="0" layoutInCell="0" allowOverlap="1" wp14:anchorId="360C2DDB" wp14:editId="47C5A88B">
                <wp:simplePos x="0" y="0"/>
                <wp:positionH relativeFrom="page">
                  <wp:posOffset>7026275</wp:posOffset>
                </wp:positionH>
                <wp:positionV relativeFrom="page">
                  <wp:posOffset>6896100</wp:posOffset>
                </wp:positionV>
                <wp:extent cx="2587625" cy="419100"/>
                <wp:effectExtent l="0" t="0" r="0" b="12700"/>
                <wp:wrapTight wrapText="bothSides">
                  <wp:wrapPolygon edited="0">
                    <wp:start x="212" y="0"/>
                    <wp:lineTo x="212" y="20945"/>
                    <wp:lineTo x="21202" y="20945"/>
                    <wp:lineTo x="21202" y="0"/>
                    <wp:lineTo x="212"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FD46B6" w14:textId="1CB04327" w:rsidR="00956724" w:rsidRDefault="00956724" w:rsidP="00084A9E">
                            <w:pPr>
                              <w:pStyle w:val="Subtitle"/>
                            </w:pPr>
                            <w:r>
                              <w:t>Italian ELL students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553.25pt;margin-top:543pt;width:203.75pt;height:3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" o:allowincell="f" filled="f" stroked="f">
                <v:textbox inset=",0,,0">
                  <w:txbxContent>
                    <w:p w14:paraId="48FD46B6" w14:textId="1CB04327" w:rsidR="00956724" w:rsidRDefault="00956724" w:rsidP="00084A9E">
                      <w:pPr>
                        <w:pStyle w:val="Subtitle"/>
                      </w:pPr>
                      <w:r>
                        <w:t>Italian ELL students</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2" behindDoc="0" locked="0" layoutInCell="0" allowOverlap="1" wp14:anchorId="418A327A" wp14:editId="04DFA914">
                <wp:simplePos x="0" y="0"/>
                <wp:positionH relativeFrom="page">
                  <wp:posOffset>7026275</wp:posOffset>
                </wp:positionH>
                <wp:positionV relativeFrom="page">
                  <wp:posOffset>6330315</wp:posOffset>
                </wp:positionV>
                <wp:extent cx="2587625" cy="565785"/>
                <wp:effectExtent l="0" t="0" r="0" b="18415"/>
                <wp:wrapTight wrapText="bothSides">
                  <wp:wrapPolygon edited="0">
                    <wp:start x="212" y="0"/>
                    <wp:lineTo x="212" y="21333"/>
                    <wp:lineTo x="21202" y="21333"/>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8D1CD5" w14:textId="5B254EA6" w:rsidR="00956724" w:rsidRPr="00514C30" w:rsidRDefault="00956724" w:rsidP="00084A9E">
                            <w:pPr>
                              <w:pStyle w:val="Title"/>
                              <w:rPr>
                                <w:sz w:val="32"/>
                                <w:szCs w:val="32"/>
                              </w:rPr>
                            </w:pPr>
                            <w:r w:rsidRPr="00514C30">
                              <w:rPr>
                                <w:sz w:val="32"/>
                                <w:szCs w:val="32"/>
                              </w:rPr>
                              <w:t>G</w:t>
                            </w:r>
                            <w:r>
                              <w:rPr>
                                <w:sz w:val="32"/>
                                <w:szCs w:val="32"/>
                              </w:rPr>
                              <w:t>uide to your ELL S</w:t>
                            </w:r>
                            <w:r w:rsidRPr="00514C30">
                              <w:rPr>
                                <w:sz w:val="32"/>
                                <w:szCs w:val="32"/>
                              </w:rPr>
                              <w:t>tudents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553.25pt;margin-top:498.45pt;width:203.75pt;height:44.5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" o:allowincell="f" filled="f" stroked="f">
                <v:textbox inset=",0,,0">
                  <w:txbxContent>
                    <w:p w14:paraId="708D1CD5" w14:textId="5B254EA6" w:rsidR="00956724" w:rsidRPr="00514C30" w:rsidRDefault="00956724" w:rsidP="00084A9E">
                      <w:pPr>
                        <w:pStyle w:val="Title"/>
                        <w:rPr>
                          <w:sz w:val="32"/>
                          <w:szCs w:val="32"/>
                        </w:rPr>
                      </w:pPr>
                      <w:r w:rsidRPr="00514C30">
                        <w:rPr>
                          <w:sz w:val="32"/>
                          <w:szCs w:val="32"/>
                        </w:rPr>
                        <w:t>G</w:t>
                      </w:r>
                      <w:r>
                        <w:rPr>
                          <w:sz w:val="32"/>
                          <w:szCs w:val="32"/>
                        </w:rPr>
                        <w:t>uide to your ELL S</w:t>
                      </w:r>
                      <w:r w:rsidRPr="00514C30">
                        <w:rPr>
                          <w:sz w:val="32"/>
                          <w:szCs w:val="32"/>
                        </w:rPr>
                        <w:t>tudents</w:t>
                      </w:r>
                    </w:p>
                  </w:txbxContent>
                </v:textbox>
                <w10:wrap type="tight" anchorx="page" anchory="page"/>
              </v:shape>
            </w:pict>
          </mc:Fallback>
        </mc:AlternateContent>
      </w:r>
      <w:r w:rsidR="00A547FA">
        <w:br w:type="page"/>
      </w:r>
      <w:r>
        <w:rPr>
          <w:noProof/>
        </w:rPr>
        <w:lastRenderedPageBreak/>
        <mc:AlternateContent>
          <mc:Choice Requires="wpg">
            <w:drawing>
              <wp:anchor distT="0" distB="0" distL="114300" distR="114300" simplePos="1" relativeHeight="251657236" behindDoc="0" locked="0" layoutInCell="1" allowOverlap="1" wp14:anchorId="60911D2E" wp14:editId="412C1744">
                <wp:simplePos x="2600960" y="3022600"/>
                <wp:positionH relativeFrom="page">
                  <wp:posOffset>2600960</wp:posOffset>
                </wp:positionH>
                <wp:positionV relativeFrom="page">
                  <wp:posOffset>3022600</wp:posOffset>
                </wp:positionV>
                <wp:extent cx="3660140" cy="4292600"/>
                <wp:effectExtent l="0" t="0" r="0" b="0"/>
                <wp:wrapThrough wrapText="bothSides">
                  <wp:wrapPolygon edited="0">
                    <wp:start x="150" y="0"/>
                    <wp:lineTo x="150" y="21472"/>
                    <wp:lineTo x="21285" y="21472"/>
                    <wp:lineTo x="21285" y="0"/>
                    <wp:lineTo x="150" y="0"/>
                  </wp:wrapPolygon>
                </wp:wrapThrough>
                <wp:docPr id="49" name="Group 49"/>
                <wp:cNvGraphicFramePr/>
                <a:graphic xmlns:a="http://schemas.openxmlformats.org/drawingml/2006/main">
                  <a:graphicData uri="http://schemas.microsoft.com/office/word/2010/wordprocessingGroup">
                    <wpg:wgp>
                      <wpg:cNvGrpSpPr/>
                      <wpg:grpSpPr>
                        <a:xfrm>
                          <a:off x="0" y="0"/>
                          <a:ext cx="3660140" cy="4292600"/>
                          <a:chOff x="0" y="0"/>
                          <a:chExt cx="3660140" cy="4292600"/>
                        </a:xfrm>
                        <a:extLst>
                          <a:ext uri="{0CCBE362-F206-4b92-989A-16890622DB6E}">
                            <ma14:wrappingTextBoxFlag xmlns:ma14="http://schemas.microsoft.com/office/mac/drawingml/2011/main" val="1"/>
                          </a:ext>
                        </a:extLst>
                      </wpg:grpSpPr>
                      <wps:wsp>
                        <wps:cNvPr id="11" name="Text Box 23"/>
                        <wps:cNvSpPr txBox="1">
                          <a:spLocks noChangeArrowheads="1"/>
                        </wps:cNvSpPr>
                        <wps:spPr bwMode="auto">
                          <a:xfrm>
                            <a:off x="0" y="0"/>
                            <a:ext cx="3660140" cy="429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8" name="Text Box 38"/>
                        <wps:cNvSpPr txBox="1"/>
                        <wps:spPr>
                          <a:xfrm>
                            <a:off x="91440" y="0"/>
                            <a:ext cx="3205480" cy="251460"/>
                          </a:xfrm>
                          <a:prstGeom prst="rect">
                            <a:avLst/>
                          </a:prstGeom>
                          <a:noFill/>
                          <a:ln>
                            <a:noFill/>
                          </a:ln>
                          <a:effectLst/>
                          <a:extLst>
                            <a:ext uri="{C572A759-6A51-4108-AA02-DFA0A04FC94B}">
                              <ma14:wrappingTextBoxFlag xmlns:ma14="http://schemas.microsoft.com/office/mac/drawingml/2011/main"/>
                            </a:ext>
                          </a:extLst>
                        </wps:spPr>
                        <wps:txbx id="8">
                          <w:txbxContent>
                            <w:p w14:paraId="09E9B295" w14:textId="40004007" w:rsidR="00956724" w:rsidRDefault="00956724" w:rsidP="00084A9E">
                              <w:pPr>
                                <w:pStyle w:val="BodyText"/>
                              </w:pPr>
                              <w:r>
                                <w:t>8 Components of the SIOP Model:</w:t>
                              </w:r>
                            </w:p>
                            <w:p w14:paraId="5DE1F1A5" w14:textId="7AA14D83" w:rsidR="00956724" w:rsidRPr="00A8570F" w:rsidRDefault="00956724" w:rsidP="002E0300">
                              <w:pPr>
                                <w:pStyle w:val="BodyText"/>
                                <w:numPr>
                                  <w:ilvl w:val="0"/>
                                  <w:numId w:val="7"/>
                                </w:numPr>
                                <w:spacing w:line="240" w:lineRule="auto"/>
                                <w:rPr>
                                  <w:b/>
                                  <w:i/>
                                </w:rPr>
                              </w:pPr>
                              <w:r w:rsidRPr="00A8570F">
                                <w:rPr>
                                  <w:b/>
                                  <w:i/>
                                </w:rPr>
                                <w:t>Preparation</w:t>
                              </w:r>
                            </w:p>
                            <w:p w14:paraId="10C70D18" w14:textId="3507777F" w:rsidR="00956724" w:rsidRPr="000E06D2" w:rsidRDefault="00956724" w:rsidP="002E0300">
                              <w:pPr>
                                <w:pStyle w:val="BodyText"/>
                                <w:spacing w:line="240" w:lineRule="auto"/>
                                <w:rPr>
                                  <w:sz w:val="20"/>
                                  <w:szCs w:val="20"/>
                                </w:rPr>
                              </w:pPr>
                              <w:r w:rsidRPr="000E06D2">
                                <w:rPr>
                                  <w:sz w:val="20"/>
                                  <w:szCs w:val="20"/>
                                </w:rPr>
                                <w:t xml:space="preserve">This is the lesson preparation step.  One needs to have content objectives </w:t>
                              </w:r>
                              <w:r w:rsidRPr="000E06D2">
                                <w:rPr>
                                  <w:sz w:val="20"/>
                                  <w:szCs w:val="20"/>
                                  <w:u w:val="single"/>
                                </w:rPr>
                                <w:t>and</w:t>
                              </w:r>
                              <w:r w:rsidRPr="000E06D2">
                                <w:rPr>
                                  <w:sz w:val="20"/>
                                  <w:szCs w:val="20"/>
                                </w:rPr>
                                <w:t xml:space="preserve"> language objectives.  Both objectives need to be clearly defined, displayed, and teachers need to review students.</w:t>
                              </w:r>
                            </w:p>
                            <w:p w14:paraId="2DBA3164" w14:textId="6152EC1C" w:rsidR="00956724" w:rsidRPr="00A8570F" w:rsidRDefault="00956724" w:rsidP="002E0300">
                              <w:pPr>
                                <w:pStyle w:val="BodyText"/>
                                <w:numPr>
                                  <w:ilvl w:val="0"/>
                                  <w:numId w:val="7"/>
                                </w:numPr>
                                <w:spacing w:line="240" w:lineRule="auto"/>
                                <w:rPr>
                                  <w:b/>
                                  <w:i/>
                                </w:rPr>
                              </w:pPr>
                              <w:r w:rsidRPr="00A8570F">
                                <w:rPr>
                                  <w:b/>
                                  <w:i/>
                                </w:rPr>
                                <w:t>Building Background</w:t>
                              </w:r>
                            </w:p>
                            <w:p w14:paraId="4538DC17" w14:textId="25E75EC9" w:rsidR="00956724" w:rsidRPr="00CF66BD" w:rsidRDefault="00956724" w:rsidP="002E0300">
                              <w:pPr>
                                <w:pStyle w:val="BodyText"/>
                                <w:spacing w:line="240" w:lineRule="auto"/>
                                <w:rPr>
                                  <w:sz w:val="20"/>
                                  <w:szCs w:val="20"/>
                                </w:rPr>
                              </w:pPr>
                              <w:r w:rsidRPr="00CF66BD">
                                <w:rPr>
                                  <w:sz w:val="20"/>
                                  <w:szCs w:val="20"/>
                                </w:rPr>
                                <w:t xml:space="preserve">This is where you build an understanding for the students.  The teacher can make KWL charts, use symbols to help </w:t>
                              </w:r>
                              <w:bookmarkStart w:id="0" w:name="_GoBack"/>
                              <w:r w:rsidRPr="00CF66BD">
                                <w:rPr>
                                  <w:sz w:val="20"/>
                                  <w:szCs w:val="20"/>
                                </w:rPr>
                                <w:t>students represent, and have students make predictions</w:t>
                              </w:r>
                            </w:p>
                            <w:p w14:paraId="00D04BA0" w14:textId="369766E4" w:rsidR="00956724" w:rsidRPr="00A8570F" w:rsidRDefault="00956724" w:rsidP="002E0300">
                              <w:pPr>
                                <w:pStyle w:val="BodyText"/>
                                <w:numPr>
                                  <w:ilvl w:val="0"/>
                                  <w:numId w:val="7"/>
                                </w:numPr>
                                <w:spacing w:line="240" w:lineRule="auto"/>
                                <w:rPr>
                                  <w:b/>
                                  <w:i/>
                                </w:rPr>
                              </w:pPr>
                              <w:r w:rsidRPr="00A8570F">
                                <w:rPr>
                                  <w:b/>
                                  <w:i/>
                                </w:rPr>
                                <w:t>Comprehensible Input</w:t>
                              </w:r>
                            </w:p>
                            <w:p w14:paraId="4B6C506B" w14:textId="506CE1C5" w:rsidR="00956724" w:rsidRPr="005A071E" w:rsidRDefault="00956724" w:rsidP="00870D8D">
                              <w:pPr>
                                <w:pStyle w:val="BodyText"/>
                                <w:spacing w:line="240" w:lineRule="auto"/>
                                <w:rPr>
                                  <w:sz w:val="20"/>
                                  <w:szCs w:val="20"/>
                                </w:rPr>
                              </w:pPr>
                              <w:r>
                                <w:rPr>
                                  <w:sz w:val="20"/>
                                  <w:szCs w:val="20"/>
                                </w:rPr>
                                <w:t>This is when vocabulary comes into play.  You can make vocab cards; have audio recordings of a read a long.  This is where the teacher should get physical when explaining, have the students remember the vocabulary by acting out the word if possible.</w:t>
                              </w:r>
                            </w:p>
                            <w:p w14:paraId="33AF03A3" w14:textId="4437FF56" w:rsidR="00956724" w:rsidRPr="00A8570F" w:rsidRDefault="00956724" w:rsidP="002E0300">
                              <w:pPr>
                                <w:pStyle w:val="BodyText"/>
                                <w:numPr>
                                  <w:ilvl w:val="0"/>
                                  <w:numId w:val="7"/>
                                </w:numPr>
                                <w:spacing w:line="240" w:lineRule="auto"/>
                                <w:rPr>
                                  <w:b/>
                                  <w:i/>
                                </w:rPr>
                              </w:pPr>
                              <w:r w:rsidRPr="00A8570F">
                                <w:rPr>
                                  <w:b/>
                                  <w:i/>
                                </w:rPr>
                                <w:t>Student Strategies for Success</w:t>
                              </w:r>
                            </w:p>
                            <w:p w14:paraId="02A33FE4" w14:textId="0AEE5C24" w:rsidR="00956724" w:rsidRPr="00870D8D" w:rsidRDefault="00956724" w:rsidP="00870D8D">
                              <w:pPr>
                                <w:pStyle w:val="BodyText"/>
                                <w:spacing w:line="240" w:lineRule="auto"/>
                                <w:rPr>
                                  <w:sz w:val="20"/>
                                  <w:szCs w:val="20"/>
                                </w:rPr>
                              </w:pPr>
                              <w:r>
                                <w:rPr>
                                  <w:sz w:val="20"/>
                                  <w:szCs w:val="20"/>
                                </w:rPr>
                                <w:t>This is when you should have the students, Question, Survey, Read, and Recite back to you what they have learned or read. The student should take gallery walks, and take split page notes.</w:t>
                              </w:r>
                            </w:p>
                            <w:p w14:paraId="07A446AD" w14:textId="705558E8" w:rsidR="00956724" w:rsidRPr="00A8570F" w:rsidRDefault="00956724" w:rsidP="002E0300">
                              <w:pPr>
                                <w:pStyle w:val="BodyText"/>
                                <w:numPr>
                                  <w:ilvl w:val="0"/>
                                  <w:numId w:val="7"/>
                                </w:numPr>
                                <w:spacing w:line="240" w:lineRule="auto"/>
                                <w:rPr>
                                  <w:b/>
                                  <w:i/>
                                </w:rPr>
                              </w:pPr>
                              <w:r w:rsidRPr="00A8570F">
                                <w:rPr>
                                  <w:b/>
                                  <w:i/>
                                </w:rPr>
                                <w:t>Interactions</w:t>
                              </w:r>
                            </w:p>
                            <w:p w14:paraId="33D25E90" w14:textId="765A4576" w:rsidR="00956724" w:rsidRPr="00956724" w:rsidRDefault="00956724" w:rsidP="00956724">
                              <w:pPr>
                                <w:pStyle w:val="BodyText"/>
                                <w:spacing w:line="240" w:lineRule="auto"/>
                                <w:rPr>
                                  <w:sz w:val="20"/>
                                  <w:szCs w:val="20"/>
                                </w:rPr>
                              </w:pPr>
                              <w:r>
                                <w:rPr>
                                  <w:sz w:val="20"/>
                                  <w:szCs w:val="20"/>
                                </w:rPr>
                                <w:t>This is where the teacher learns the appropriate amount of wait time.  The students work in groups, partners, and have academic relays.</w:t>
                              </w:r>
                            </w:p>
                            <w:p w14:paraId="35A84043" w14:textId="72A2D640" w:rsidR="00956724" w:rsidRDefault="00956724" w:rsidP="0027107B">
                              <w:pPr>
                                <w:pStyle w:val="BodyText"/>
                                <w:numPr>
                                  <w:ilvl w:val="0"/>
                                  <w:numId w:val="7"/>
                                </w:numPr>
                                <w:spacing w:line="240" w:lineRule="auto"/>
                                <w:rPr>
                                  <w:b/>
                                  <w:i/>
                                </w:rPr>
                              </w:pPr>
                              <w:r w:rsidRPr="00A8570F">
                                <w:rPr>
                                  <w:b/>
                                  <w:i/>
                                </w:rPr>
                                <w:t>Lesson Delivery</w:t>
                              </w:r>
                            </w:p>
                            <w:p w14:paraId="6C024737" w14:textId="68601D80" w:rsidR="0027107B" w:rsidRPr="0027107B" w:rsidRDefault="0027107B" w:rsidP="0027107B">
                              <w:pPr>
                                <w:pStyle w:val="BodyText"/>
                                <w:spacing w:line="240" w:lineRule="auto"/>
                                <w:rPr>
                                  <w:b/>
                                  <w:i/>
                                  <w:sz w:val="20"/>
                                  <w:szCs w:val="20"/>
                                </w:rPr>
                              </w:pPr>
                              <w:r>
                                <w:rPr>
                                  <w:rFonts w:cs="Trebuchet MS"/>
                                  <w:sz w:val="20"/>
                                  <w:szCs w:val="20"/>
                                </w:rPr>
                                <w:t xml:space="preserve">This is when the teacher needs to balance time, lecture, and activities. </w:t>
                              </w:r>
                              <w:r w:rsidRPr="0027107B">
                                <w:rPr>
                                  <w:rFonts w:cs="Trebuchet MS"/>
                                  <w:sz w:val="20"/>
                                  <w:szCs w:val="20"/>
                                </w:rPr>
                                <w:t>Effective lessons are paced to accommodate the learner and keep the learner engaged for at least 90% of the lesson.</w:t>
                              </w:r>
                            </w:p>
                            <w:p w14:paraId="1540B2AC" w14:textId="4DD8BF9C" w:rsidR="00956724" w:rsidRDefault="00956724" w:rsidP="002E0300">
                              <w:pPr>
                                <w:pStyle w:val="BodyText"/>
                                <w:numPr>
                                  <w:ilvl w:val="0"/>
                                  <w:numId w:val="7"/>
                                </w:numPr>
                                <w:spacing w:line="240" w:lineRule="auto"/>
                                <w:rPr>
                                  <w:b/>
                                  <w:i/>
                                </w:rPr>
                              </w:pPr>
                              <w:r w:rsidRPr="00A8570F">
                                <w:rPr>
                                  <w:b/>
                                  <w:i/>
                                </w:rPr>
                                <w:t>Practice &amp; Application</w:t>
                              </w:r>
                            </w:p>
                            <w:p w14:paraId="6EEA7DA6" w14:textId="2CB61CC1" w:rsidR="00956724" w:rsidRPr="00C44CB7" w:rsidRDefault="00C44CB7" w:rsidP="00C44CB7">
                              <w:pPr>
                                <w:pStyle w:val="BodyText"/>
                                <w:spacing w:line="240" w:lineRule="auto"/>
                                <w:rPr>
                                  <w:sz w:val="20"/>
                                  <w:szCs w:val="20"/>
                                </w:rPr>
                              </w:pPr>
                              <w:r>
                                <w:rPr>
                                  <w:sz w:val="20"/>
                                  <w:szCs w:val="20"/>
                                </w:rPr>
                                <w:t>This is where the teacher will bring in graphic organizers, concep</w:t>
                              </w:r>
                              <w:bookmarkEnd w:id="0"/>
                              <w:r>
                                <w:rPr>
                                  <w:sz w:val="20"/>
                                  <w:szCs w:val="20"/>
                                </w:rPr>
                                <w:t>t webs to help students review and process the information.  A good way to have students review, is playing computer review games (if computers are available)</w:t>
                              </w:r>
                            </w:p>
                            <w:p w14:paraId="0E7F324A" w14:textId="74863CAF" w:rsidR="00956724" w:rsidRDefault="00956724" w:rsidP="005A2359">
                              <w:pPr>
                                <w:pStyle w:val="BodyText"/>
                                <w:numPr>
                                  <w:ilvl w:val="0"/>
                                  <w:numId w:val="7"/>
                                </w:numPr>
                                <w:spacing w:line="240" w:lineRule="auto"/>
                                <w:rPr>
                                  <w:b/>
                                  <w:i/>
                                </w:rPr>
                              </w:pPr>
                              <w:r w:rsidRPr="00A8570F">
                                <w:rPr>
                                  <w:b/>
                                  <w:i/>
                                </w:rPr>
                                <w:t>Review and Assessment</w:t>
                              </w:r>
                            </w:p>
                            <w:p w14:paraId="5CD2FB5C" w14:textId="713EF348" w:rsidR="005A2359" w:rsidRPr="005A2359" w:rsidRDefault="005A2359" w:rsidP="005A2359">
                              <w:pPr>
                                <w:pStyle w:val="BodyText"/>
                                <w:spacing w:line="240" w:lineRule="auto"/>
                                <w:rPr>
                                  <w:sz w:val="20"/>
                                  <w:szCs w:val="20"/>
                                </w:rPr>
                              </w:pPr>
                              <w:r>
                                <w:rPr>
                                  <w:sz w:val="20"/>
                                  <w:szCs w:val="20"/>
                                </w:rPr>
                                <w:t>This is the last component of the SIOP Model.  This is when the students will have table discussions.  The teacher can also have the students test other students.  The teacher is not teaching but walking around and assessing to make sure that the students are comfortable with the information.</w:t>
                              </w:r>
                            </w:p>
                            <w:p w14:paraId="107C7549" w14:textId="11ED6318" w:rsidR="00956724" w:rsidRPr="000E06D2" w:rsidRDefault="00956724" w:rsidP="002E0300">
                              <w:pPr>
                                <w:pStyle w:val="BodyText"/>
                                <w:spacing w:line="240" w:lineRule="auto"/>
                                <w:rPr>
                                  <w:sz w:val="20"/>
                                  <w:szCs w:val="20"/>
                                </w:rPr>
                              </w:pPr>
                              <w:r w:rsidRPr="000E06D2">
                                <w:rPr>
                                  <w:sz w:val="20"/>
                                  <w:szCs w:val="20"/>
                                </w:rPr>
                                <w:t>The SIOP Model is a very effective method, not only for an ELL student but also for any student.  This model can be followed and placed into any lesson plan for any subject.  The SIOP Model is one strategy that has been proven most successful and can be used in helping your ELL student and other students get the best education possible.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250190"/>
                            <a:ext cx="3477260" cy="24828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97205"/>
                            <a:ext cx="3477260" cy="50990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005840"/>
                            <a:ext cx="3477260" cy="24828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252855"/>
                            <a:ext cx="3477260" cy="50927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760855"/>
                            <a:ext cx="3477260" cy="24828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2007870"/>
                            <a:ext cx="3477260" cy="653415"/>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2660015"/>
                            <a:ext cx="3477260" cy="248285"/>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907030"/>
                            <a:ext cx="3477260" cy="509270"/>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3415030"/>
                            <a:ext cx="3477260" cy="248285"/>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3662045"/>
                            <a:ext cx="3477260" cy="509270"/>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9" o:spid="_x0000_s1043" style="position:absolute;margin-left:204.8pt;margin-top:238pt;width:288.2pt;height:338pt;z-index:251657236;mso-position-horizontal-relative:page;mso-position-vertical-relative:page" coordsize="3660140,4292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" mv:complextextbox="1">
                <v:shape id="Text Box 23" o:spid="_x0000_s1044" type="#_x0000_t202" style="position:absolute;width:3660140;height:429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DfswgAA&#10;ANsAAAAPAAAAZHJzL2Rvd25yZXYueG1sRE9Na8JAEL0L/odlCr2ZjT1USbNKKAQsWEij9DzNjklo&#10;djbJrpr667uFgrd5vM9Jt5PpxIVG11pWsIxiEMSV1S3XCo6HfLEG4Tyyxs4yKfghB9vNfJZiou2V&#10;P+hS+lqEEHYJKmi87xMpXdWQQRfZnjhwJzsa9AGOtdQjXkO46eRTHD9Lgy2HhgZ7em2o+i7PRsF7&#10;8TXc3mJnuszn+Sorhv3pc1Dq8WHKXkB4mvxd/O/e6TB/CX+/h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YN+zCAAAA2wAAAA8AAAAAAAAAAAAAAAAAlwIAAGRycy9kb3du&#10;cmV2LnhtbFBLBQYAAAAABAAEAPUAAACGAwAAAAA=&#10;" mv:complextextbox="1" filled="f" stroked="f">
                  <v:textbox inset=",0,,0"/>
                </v:shape>
                <v:shape id="Text Box 38" o:spid="_x0000_s1045" type="#_x0000_t202" style="position:absolute;left:91440;width:320548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w:p w14:paraId="09E9B295" w14:textId="40004007" w:rsidR="00956724" w:rsidRDefault="00956724" w:rsidP="00084A9E">
                        <w:pPr>
                          <w:pStyle w:val="BodyText"/>
                        </w:pPr>
                        <w:r>
                          <w:t>8 Components of the SIOP Model:</w:t>
                        </w:r>
                      </w:p>
                      <w:p w14:paraId="5DE1F1A5" w14:textId="7AA14D83" w:rsidR="00956724" w:rsidRPr="00A8570F" w:rsidRDefault="00956724" w:rsidP="002E0300">
                        <w:pPr>
                          <w:pStyle w:val="BodyText"/>
                          <w:numPr>
                            <w:ilvl w:val="0"/>
                            <w:numId w:val="7"/>
                          </w:numPr>
                          <w:spacing w:line="240" w:lineRule="auto"/>
                          <w:rPr>
                            <w:b/>
                            <w:i/>
                          </w:rPr>
                        </w:pPr>
                        <w:r w:rsidRPr="00A8570F">
                          <w:rPr>
                            <w:b/>
                            <w:i/>
                          </w:rPr>
                          <w:t>Preparation</w:t>
                        </w:r>
                      </w:p>
                      <w:p w14:paraId="10C70D18" w14:textId="3507777F" w:rsidR="00956724" w:rsidRPr="000E06D2" w:rsidRDefault="00956724" w:rsidP="002E0300">
                        <w:pPr>
                          <w:pStyle w:val="BodyText"/>
                          <w:spacing w:line="240" w:lineRule="auto"/>
                          <w:rPr>
                            <w:sz w:val="20"/>
                            <w:szCs w:val="20"/>
                          </w:rPr>
                        </w:pPr>
                        <w:r w:rsidRPr="000E06D2">
                          <w:rPr>
                            <w:sz w:val="20"/>
                            <w:szCs w:val="20"/>
                          </w:rPr>
                          <w:t xml:space="preserve">This is the lesson preparation step.  One needs to have content objectives </w:t>
                        </w:r>
                        <w:r w:rsidRPr="000E06D2">
                          <w:rPr>
                            <w:sz w:val="20"/>
                            <w:szCs w:val="20"/>
                            <w:u w:val="single"/>
                          </w:rPr>
                          <w:t>and</w:t>
                        </w:r>
                        <w:r w:rsidRPr="000E06D2">
                          <w:rPr>
                            <w:sz w:val="20"/>
                            <w:szCs w:val="20"/>
                          </w:rPr>
                          <w:t xml:space="preserve"> language objectives.  Both objectives need to be clearly defined, displayed, and teachers need to review students.</w:t>
                        </w:r>
                      </w:p>
                      <w:p w14:paraId="2DBA3164" w14:textId="6152EC1C" w:rsidR="00956724" w:rsidRPr="00A8570F" w:rsidRDefault="00956724" w:rsidP="002E0300">
                        <w:pPr>
                          <w:pStyle w:val="BodyText"/>
                          <w:numPr>
                            <w:ilvl w:val="0"/>
                            <w:numId w:val="7"/>
                          </w:numPr>
                          <w:spacing w:line="240" w:lineRule="auto"/>
                          <w:rPr>
                            <w:b/>
                            <w:i/>
                          </w:rPr>
                        </w:pPr>
                        <w:r w:rsidRPr="00A8570F">
                          <w:rPr>
                            <w:b/>
                            <w:i/>
                          </w:rPr>
                          <w:t>Building Background</w:t>
                        </w:r>
                      </w:p>
                      <w:p w14:paraId="4538DC17" w14:textId="25E75EC9" w:rsidR="00956724" w:rsidRPr="00CF66BD" w:rsidRDefault="00956724" w:rsidP="002E0300">
                        <w:pPr>
                          <w:pStyle w:val="BodyText"/>
                          <w:spacing w:line="240" w:lineRule="auto"/>
                          <w:rPr>
                            <w:sz w:val="20"/>
                            <w:szCs w:val="20"/>
                          </w:rPr>
                        </w:pPr>
                        <w:r w:rsidRPr="00CF66BD">
                          <w:rPr>
                            <w:sz w:val="20"/>
                            <w:szCs w:val="20"/>
                          </w:rPr>
                          <w:t xml:space="preserve">This is where you build an understanding for the students.  The teacher can make KWL charts, use symbols to help </w:t>
                        </w:r>
                        <w:bookmarkStart w:id="1" w:name="_GoBack"/>
                        <w:r w:rsidRPr="00CF66BD">
                          <w:rPr>
                            <w:sz w:val="20"/>
                            <w:szCs w:val="20"/>
                          </w:rPr>
                          <w:t>students represent, and have students make predictions</w:t>
                        </w:r>
                      </w:p>
                      <w:p w14:paraId="00D04BA0" w14:textId="369766E4" w:rsidR="00956724" w:rsidRPr="00A8570F" w:rsidRDefault="00956724" w:rsidP="002E0300">
                        <w:pPr>
                          <w:pStyle w:val="BodyText"/>
                          <w:numPr>
                            <w:ilvl w:val="0"/>
                            <w:numId w:val="7"/>
                          </w:numPr>
                          <w:spacing w:line="240" w:lineRule="auto"/>
                          <w:rPr>
                            <w:b/>
                            <w:i/>
                          </w:rPr>
                        </w:pPr>
                        <w:r w:rsidRPr="00A8570F">
                          <w:rPr>
                            <w:b/>
                            <w:i/>
                          </w:rPr>
                          <w:t>Comprehensible Input</w:t>
                        </w:r>
                      </w:p>
                      <w:p w14:paraId="4B6C506B" w14:textId="506CE1C5" w:rsidR="00956724" w:rsidRPr="005A071E" w:rsidRDefault="00956724" w:rsidP="00870D8D">
                        <w:pPr>
                          <w:pStyle w:val="BodyText"/>
                          <w:spacing w:line="240" w:lineRule="auto"/>
                          <w:rPr>
                            <w:sz w:val="20"/>
                            <w:szCs w:val="20"/>
                          </w:rPr>
                        </w:pPr>
                        <w:r>
                          <w:rPr>
                            <w:sz w:val="20"/>
                            <w:szCs w:val="20"/>
                          </w:rPr>
                          <w:t>This is when vocabulary comes into play.  You can make vocab cards; have audio recordings of a read a long.  This is where the teacher should get physical when explaining, have the students remember the vocabulary by acting out the word if possible.</w:t>
                        </w:r>
                      </w:p>
                      <w:p w14:paraId="33AF03A3" w14:textId="4437FF56" w:rsidR="00956724" w:rsidRPr="00A8570F" w:rsidRDefault="00956724" w:rsidP="002E0300">
                        <w:pPr>
                          <w:pStyle w:val="BodyText"/>
                          <w:numPr>
                            <w:ilvl w:val="0"/>
                            <w:numId w:val="7"/>
                          </w:numPr>
                          <w:spacing w:line="240" w:lineRule="auto"/>
                          <w:rPr>
                            <w:b/>
                            <w:i/>
                          </w:rPr>
                        </w:pPr>
                        <w:r w:rsidRPr="00A8570F">
                          <w:rPr>
                            <w:b/>
                            <w:i/>
                          </w:rPr>
                          <w:t>Student Strategies for Success</w:t>
                        </w:r>
                      </w:p>
                      <w:p w14:paraId="02A33FE4" w14:textId="0AEE5C24" w:rsidR="00956724" w:rsidRPr="00870D8D" w:rsidRDefault="00956724" w:rsidP="00870D8D">
                        <w:pPr>
                          <w:pStyle w:val="BodyText"/>
                          <w:spacing w:line="240" w:lineRule="auto"/>
                          <w:rPr>
                            <w:sz w:val="20"/>
                            <w:szCs w:val="20"/>
                          </w:rPr>
                        </w:pPr>
                        <w:r>
                          <w:rPr>
                            <w:sz w:val="20"/>
                            <w:szCs w:val="20"/>
                          </w:rPr>
                          <w:t>This is when you should have the students, Question, Survey, Read, and Recite back to you what they have learned or read. The student should take gallery walks, and take split page notes.</w:t>
                        </w:r>
                      </w:p>
                      <w:p w14:paraId="07A446AD" w14:textId="705558E8" w:rsidR="00956724" w:rsidRPr="00A8570F" w:rsidRDefault="00956724" w:rsidP="002E0300">
                        <w:pPr>
                          <w:pStyle w:val="BodyText"/>
                          <w:numPr>
                            <w:ilvl w:val="0"/>
                            <w:numId w:val="7"/>
                          </w:numPr>
                          <w:spacing w:line="240" w:lineRule="auto"/>
                          <w:rPr>
                            <w:b/>
                            <w:i/>
                          </w:rPr>
                        </w:pPr>
                        <w:r w:rsidRPr="00A8570F">
                          <w:rPr>
                            <w:b/>
                            <w:i/>
                          </w:rPr>
                          <w:t>Interactions</w:t>
                        </w:r>
                      </w:p>
                      <w:p w14:paraId="33D25E90" w14:textId="765A4576" w:rsidR="00956724" w:rsidRPr="00956724" w:rsidRDefault="00956724" w:rsidP="00956724">
                        <w:pPr>
                          <w:pStyle w:val="BodyText"/>
                          <w:spacing w:line="240" w:lineRule="auto"/>
                          <w:rPr>
                            <w:sz w:val="20"/>
                            <w:szCs w:val="20"/>
                          </w:rPr>
                        </w:pPr>
                        <w:r>
                          <w:rPr>
                            <w:sz w:val="20"/>
                            <w:szCs w:val="20"/>
                          </w:rPr>
                          <w:t>This is where the teacher learns the appropriate amount of wait time.  The students work in groups, partners, and have academic relays.</w:t>
                        </w:r>
                      </w:p>
                      <w:p w14:paraId="35A84043" w14:textId="72A2D640" w:rsidR="00956724" w:rsidRDefault="00956724" w:rsidP="0027107B">
                        <w:pPr>
                          <w:pStyle w:val="BodyText"/>
                          <w:numPr>
                            <w:ilvl w:val="0"/>
                            <w:numId w:val="7"/>
                          </w:numPr>
                          <w:spacing w:line="240" w:lineRule="auto"/>
                          <w:rPr>
                            <w:b/>
                            <w:i/>
                          </w:rPr>
                        </w:pPr>
                        <w:r w:rsidRPr="00A8570F">
                          <w:rPr>
                            <w:b/>
                            <w:i/>
                          </w:rPr>
                          <w:t>Lesson Delivery</w:t>
                        </w:r>
                      </w:p>
                      <w:p w14:paraId="6C024737" w14:textId="68601D80" w:rsidR="0027107B" w:rsidRPr="0027107B" w:rsidRDefault="0027107B" w:rsidP="0027107B">
                        <w:pPr>
                          <w:pStyle w:val="BodyText"/>
                          <w:spacing w:line="240" w:lineRule="auto"/>
                          <w:rPr>
                            <w:b/>
                            <w:i/>
                            <w:sz w:val="20"/>
                            <w:szCs w:val="20"/>
                          </w:rPr>
                        </w:pPr>
                        <w:r>
                          <w:rPr>
                            <w:rFonts w:cs="Trebuchet MS"/>
                            <w:sz w:val="20"/>
                            <w:szCs w:val="20"/>
                          </w:rPr>
                          <w:t xml:space="preserve">This is when the teacher needs to balance time, lecture, and activities. </w:t>
                        </w:r>
                        <w:r w:rsidRPr="0027107B">
                          <w:rPr>
                            <w:rFonts w:cs="Trebuchet MS"/>
                            <w:sz w:val="20"/>
                            <w:szCs w:val="20"/>
                          </w:rPr>
                          <w:t>Effective lessons are paced to accommodate the learner and keep the learner engaged for at least 90% of the lesson.</w:t>
                        </w:r>
                      </w:p>
                      <w:p w14:paraId="1540B2AC" w14:textId="4DD8BF9C" w:rsidR="00956724" w:rsidRDefault="00956724" w:rsidP="002E0300">
                        <w:pPr>
                          <w:pStyle w:val="BodyText"/>
                          <w:numPr>
                            <w:ilvl w:val="0"/>
                            <w:numId w:val="7"/>
                          </w:numPr>
                          <w:spacing w:line="240" w:lineRule="auto"/>
                          <w:rPr>
                            <w:b/>
                            <w:i/>
                          </w:rPr>
                        </w:pPr>
                        <w:r w:rsidRPr="00A8570F">
                          <w:rPr>
                            <w:b/>
                            <w:i/>
                          </w:rPr>
                          <w:t>Practice &amp; Application</w:t>
                        </w:r>
                      </w:p>
                      <w:p w14:paraId="6EEA7DA6" w14:textId="2CB61CC1" w:rsidR="00956724" w:rsidRPr="00C44CB7" w:rsidRDefault="00C44CB7" w:rsidP="00C44CB7">
                        <w:pPr>
                          <w:pStyle w:val="BodyText"/>
                          <w:spacing w:line="240" w:lineRule="auto"/>
                          <w:rPr>
                            <w:sz w:val="20"/>
                            <w:szCs w:val="20"/>
                          </w:rPr>
                        </w:pPr>
                        <w:r>
                          <w:rPr>
                            <w:sz w:val="20"/>
                            <w:szCs w:val="20"/>
                          </w:rPr>
                          <w:t>This is where the teacher will bring in graphic organizers, concep</w:t>
                        </w:r>
                        <w:bookmarkEnd w:id="1"/>
                        <w:r>
                          <w:rPr>
                            <w:sz w:val="20"/>
                            <w:szCs w:val="20"/>
                          </w:rPr>
                          <w:t>t webs to help students review and process the information.  A good way to have students review, is playing computer review games (if computers are available)</w:t>
                        </w:r>
                      </w:p>
                      <w:p w14:paraId="0E7F324A" w14:textId="74863CAF" w:rsidR="00956724" w:rsidRDefault="00956724" w:rsidP="005A2359">
                        <w:pPr>
                          <w:pStyle w:val="BodyText"/>
                          <w:numPr>
                            <w:ilvl w:val="0"/>
                            <w:numId w:val="7"/>
                          </w:numPr>
                          <w:spacing w:line="240" w:lineRule="auto"/>
                          <w:rPr>
                            <w:b/>
                            <w:i/>
                          </w:rPr>
                        </w:pPr>
                        <w:r w:rsidRPr="00A8570F">
                          <w:rPr>
                            <w:b/>
                            <w:i/>
                          </w:rPr>
                          <w:t>Review and Assessment</w:t>
                        </w:r>
                      </w:p>
                      <w:p w14:paraId="5CD2FB5C" w14:textId="713EF348" w:rsidR="005A2359" w:rsidRPr="005A2359" w:rsidRDefault="005A2359" w:rsidP="005A2359">
                        <w:pPr>
                          <w:pStyle w:val="BodyText"/>
                          <w:spacing w:line="240" w:lineRule="auto"/>
                          <w:rPr>
                            <w:sz w:val="20"/>
                            <w:szCs w:val="20"/>
                          </w:rPr>
                        </w:pPr>
                        <w:r>
                          <w:rPr>
                            <w:sz w:val="20"/>
                            <w:szCs w:val="20"/>
                          </w:rPr>
                          <w:t>This is the last component of the SIOP Model.  This is when the students will have table discussions.  The teacher can also have the students test other students.  The teacher is not teaching but walking around and assessing to make sure that the students are comfortable with the information.</w:t>
                        </w:r>
                      </w:p>
                      <w:p w14:paraId="107C7549" w14:textId="11ED6318" w:rsidR="00956724" w:rsidRPr="000E06D2" w:rsidRDefault="00956724" w:rsidP="002E0300">
                        <w:pPr>
                          <w:pStyle w:val="BodyText"/>
                          <w:spacing w:line="240" w:lineRule="auto"/>
                          <w:rPr>
                            <w:sz w:val="20"/>
                            <w:szCs w:val="20"/>
                          </w:rPr>
                        </w:pPr>
                        <w:r w:rsidRPr="000E06D2">
                          <w:rPr>
                            <w:sz w:val="20"/>
                            <w:szCs w:val="20"/>
                          </w:rPr>
                          <w:t>The SIOP Model is a very effective method, not only for an ELL student but also for any student.  This model can be followed and placed into any lesson plan for any subject.  The SIOP Model is one strategy that has been proven most successful and can be used in helping your ELL student and other students get the best education possible.</w:t>
                        </w:r>
                      </w:p>
                    </w:txbxContent>
                  </v:textbox>
                </v:shape>
                <v:shape id="Text Box 39" o:spid="_x0000_s1046" type="#_x0000_t202" style="position:absolute;left:91440;top:250190;width:347726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47" type="#_x0000_t202" style="position:absolute;left:91440;top:497205;width:3477260;height:509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48" type="#_x0000_t202" style="position:absolute;left:91440;top:1005840;width:347726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49" type="#_x0000_t202" style="position:absolute;left:91440;top:1252855;width:3477260;height:509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50" type="#_x0000_t202" style="position:absolute;left:91440;top:1760855;width:347726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51" type="#_x0000_t202" style="position:absolute;left:91440;top:2007870;width:3477260;height:653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52" type="#_x0000_t202" style="position:absolute;left:91440;top:2660015;width:347726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3" type="#_x0000_t202" style="position:absolute;left:91440;top:2907030;width:3477260;height:509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54" type="#_x0000_t202" style="position:absolute;left:91440;top:3415030;width:347726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55" type="#_x0000_t202" style="position:absolute;left:91440;top:3662045;width:3477260;height:509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50" inset="0,0,0,0">
                    <w:txbxContent/>
                  </v:textbox>
                </v:shape>
                <w10:wrap type="through" anchorx="page" anchory="page"/>
              </v:group>
            </w:pict>
          </mc:Fallback>
        </mc:AlternateContent>
      </w:r>
      <w:r w:rsidR="00646213">
        <w:rPr>
          <w:noProof/>
        </w:rPr>
        <mc:AlternateContent>
          <mc:Choice Requires="wps">
            <w:drawing>
              <wp:anchor distT="0" distB="0" distL="114300" distR="114300" simplePos="0" relativeHeight="251657234" behindDoc="0" locked="0" layoutInCell="0" allowOverlap="1" wp14:anchorId="6E48140E" wp14:editId="10BF4905">
                <wp:simplePos x="0" y="0"/>
                <wp:positionH relativeFrom="page">
                  <wp:posOffset>2667000</wp:posOffset>
                </wp:positionH>
                <wp:positionV relativeFrom="page">
                  <wp:posOffset>2628900</wp:posOffset>
                </wp:positionV>
                <wp:extent cx="3352800" cy="469900"/>
                <wp:effectExtent l="0" t="0" r="0" b="12700"/>
                <wp:wrapTight wrapText="bothSides">
                  <wp:wrapPolygon edited="0">
                    <wp:start x="164" y="0"/>
                    <wp:lineTo x="164" y="21016"/>
                    <wp:lineTo x="21273" y="21016"/>
                    <wp:lineTo x="21273" y="0"/>
                    <wp:lineTo x="164"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587D44" w14:textId="48A1DDB8" w:rsidR="00956724" w:rsidRPr="000D473D" w:rsidRDefault="00956724" w:rsidP="000D473D">
                            <w:pPr>
                              <w:pStyle w:val="Heading3"/>
                              <w:rPr>
                                <w:i/>
                                <w:sz w:val="52"/>
                                <w:szCs w:val="52"/>
                              </w:rPr>
                            </w:pPr>
                            <w:r w:rsidRPr="000D473D">
                              <w:rPr>
                                <w:i/>
                                <w:sz w:val="52"/>
                                <w:szCs w:val="52"/>
                              </w:rPr>
                              <w:t>SIOP Model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6" type="#_x0000_t202" style="position:absolute;margin-left:210pt;margin-top:207pt;width:264pt;height:37pt;z-index:251657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" o:allowincell="f" filled="f" stroked="f">
                <v:textbox inset=",0,,0">
                  <w:txbxContent>
                    <w:p w14:paraId="01587D44" w14:textId="48A1DDB8" w:rsidR="00956724" w:rsidRPr="000D473D" w:rsidRDefault="00956724" w:rsidP="000D473D">
                      <w:pPr>
                        <w:pStyle w:val="Heading3"/>
                        <w:rPr>
                          <w:i/>
                          <w:sz w:val="52"/>
                          <w:szCs w:val="52"/>
                        </w:rPr>
                      </w:pPr>
                      <w:r w:rsidRPr="000D473D">
                        <w:rPr>
                          <w:i/>
                          <w:sz w:val="52"/>
                          <w:szCs w:val="52"/>
                        </w:rPr>
                        <w:t>SIOP Model</w:t>
                      </w:r>
                    </w:p>
                  </w:txbxContent>
                </v:textbox>
                <w10:wrap type="tight" anchorx="page" anchory="page"/>
              </v:shape>
            </w:pict>
          </mc:Fallback>
        </mc:AlternateContent>
      </w:r>
      <w:r>
        <w:rPr>
          <w:noProof/>
        </w:rPr>
        <mc:AlternateContent>
          <mc:Choice Requires="wpg">
            <w:drawing>
              <wp:anchor distT="0" distB="0" distL="114300" distR="114300" simplePos="1" relativeHeight="251658260" behindDoc="0" locked="0" layoutInCell="1" allowOverlap="1" wp14:anchorId="4B515BF9" wp14:editId="19DBF272">
                <wp:simplePos x="6184900" y="3098800"/>
                <wp:positionH relativeFrom="page">
                  <wp:posOffset>6184900</wp:posOffset>
                </wp:positionH>
                <wp:positionV relativeFrom="page">
                  <wp:posOffset>3098800</wp:posOffset>
                </wp:positionV>
                <wp:extent cx="3397250" cy="4216400"/>
                <wp:effectExtent l="0" t="0" r="0" b="0"/>
                <wp:wrapThrough wrapText="bothSides">
                  <wp:wrapPolygon edited="0">
                    <wp:start x="161" y="0"/>
                    <wp:lineTo x="161" y="21470"/>
                    <wp:lineTo x="21317" y="21470"/>
                    <wp:lineTo x="21317" y="0"/>
                    <wp:lineTo x="161" y="0"/>
                  </wp:wrapPolygon>
                </wp:wrapThrough>
                <wp:docPr id="57" name="Group 57"/>
                <wp:cNvGraphicFramePr/>
                <a:graphic xmlns:a="http://schemas.openxmlformats.org/drawingml/2006/main">
                  <a:graphicData uri="http://schemas.microsoft.com/office/word/2010/wordprocessingGroup">
                    <wpg:wgp>
                      <wpg:cNvGrpSpPr/>
                      <wpg:grpSpPr>
                        <a:xfrm>
                          <a:off x="0" y="0"/>
                          <a:ext cx="3397250" cy="4216400"/>
                          <a:chOff x="0" y="0"/>
                          <a:chExt cx="3397250" cy="4216400"/>
                        </a:xfrm>
                        <a:extLst>
                          <a:ext uri="{0CCBE362-F206-4b92-989A-16890622DB6E}">
                            <ma14:wrappingTextBoxFlag xmlns:ma14="http://schemas.microsoft.com/office/mac/drawingml/2011/main" val="1"/>
                          </a:ext>
                        </a:extLst>
                      </wpg:grpSpPr>
                      <wps:wsp>
                        <wps:cNvPr id="7" name="Text Box 24"/>
                        <wps:cNvSpPr txBox="1">
                          <a:spLocks noChangeArrowheads="1"/>
                        </wps:cNvSpPr>
                        <wps:spPr bwMode="auto">
                          <a:xfrm>
                            <a:off x="0" y="0"/>
                            <a:ext cx="3397250" cy="421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0" name="Text Box 50"/>
                        <wps:cNvSpPr txBox="1"/>
                        <wps:spPr>
                          <a:xfrm>
                            <a:off x="91440" y="170815"/>
                            <a:ext cx="1762760" cy="248285"/>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417830"/>
                            <a:ext cx="3214370" cy="653415"/>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069975"/>
                            <a:ext cx="3214370" cy="248285"/>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316990"/>
                            <a:ext cx="3214370" cy="653415"/>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1969135"/>
                            <a:ext cx="3214370" cy="248285"/>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2216150"/>
                            <a:ext cx="3214370" cy="797560"/>
                          </a:xfrm>
                          <a:prstGeom prst="rect">
                            <a:avLst/>
                          </a:prstGeom>
                          <a:noFill/>
                          <a:ln>
                            <a:noFill/>
                          </a:ln>
                          <a:effectLst/>
                          <a:extLst>
                            <a:ext uri="{C572A759-6A51-4108-AA02-DFA0A04FC94B}">
                              <ma14:wrappingTextBoxFlag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3012440"/>
                            <a:ext cx="3214370" cy="941070"/>
                          </a:xfrm>
                          <a:prstGeom prst="rect">
                            <a:avLst/>
                          </a:prstGeom>
                          <a:noFill/>
                          <a:ln>
                            <a:noFill/>
                          </a:ln>
                          <a:effectLst/>
                          <a:extLst>
                            <a:ext uri="{C572A759-6A51-4108-AA02-DFA0A04FC94B}">
                              <ma14:wrappingTextBoxFlag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 o:spid="_x0000_s1057" style="position:absolute;margin-left:487pt;margin-top:244pt;width:267.5pt;height:332pt;z-index:251658260;mso-position-horizontal-relative:page;mso-position-vertical-relative:page" coordsize="3397250,4216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" mv:complextextbox="1">
                <v:shape id="Text Box 24" o:spid="_x0000_s1058" type="#_x0000_t202" style="position:absolute;width:3397250;height:4216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vVJxAAA&#10;ANoAAAAPAAAAZHJzL2Rvd25yZXYueG1sRI9Ba8JAFITvQv/D8grezKYeqqRZJRQCFirEtPT8mn0m&#10;odm3SXaraX+9Kwgeh5n5hkm3k+nEiUbXWlbwFMUgiCurW64VfH7kizUI55E1dpZJwR852G4eZikm&#10;2p75QKfS1yJA2CWooPG+T6R0VUMGXWR74uAd7WjQBznWUo94DnDTyWUcP0uDLYeFBnt6baj6KX+N&#10;gn3xPfy/xc50mc/zVVYM78evQan545S9gPA0+Xv41t5pBSu4Xgk3QG4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71ScQAAADaAAAADwAAAAAAAAAAAAAAAACXAgAAZHJzL2Rv&#10;d25yZXYueG1sUEsFBgAAAAAEAAQA9QAAAIgDAAAAAA==&#10;" mv:complextextbox="1" filled="f" stroked="f">
                  <v:textbox inset=",0,,0"/>
                </v:shape>
                <v:shape id="Text Box 50" o:spid="_x0000_s1059" type="#_x0000_t202" style="position:absolute;left:91440;top:170815;width:176276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60" type="#_x0000_t202" style="position:absolute;left:91440;top:417830;width:3214370;height:653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61" type="#_x0000_t202" style="position:absolute;left:91440;top:1069975;width:321437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62" type="#_x0000_t202" style="position:absolute;left:91440;top:1316990;width:3214370;height:653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3" type="#_x0000_t202" style="position:absolute;left:91440;top:1969135;width:321437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64" type="#_x0000_t202" style="position:absolute;left:91440;top:2216150;width:3214370;height:797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5" type="#_x0000_t202" style="position:absolute;left:91440;top:3012440;width:3214370;height:941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inset="0,0,0,0">
                    <w:txbxContent/>
                  </v:textbox>
                </v:shape>
                <w10:wrap type="through" anchorx="page" anchory="page"/>
              </v:group>
            </w:pict>
          </mc:Fallback>
        </mc:AlternateContent>
      </w:r>
      <w:r w:rsidR="00870D8D">
        <w:rPr>
          <w:noProof/>
        </w:rPr>
        <w:drawing>
          <wp:anchor distT="0" distB="0" distL="114300" distR="114300" simplePos="0" relativeHeight="251658276" behindDoc="0" locked="0" layoutInCell="1" allowOverlap="1" wp14:anchorId="42423291" wp14:editId="2B86979B">
            <wp:simplePos x="0" y="0"/>
            <wp:positionH relativeFrom="page">
              <wp:posOffset>434340</wp:posOffset>
            </wp:positionH>
            <wp:positionV relativeFrom="page">
              <wp:posOffset>457201</wp:posOffset>
            </wp:positionV>
            <wp:extent cx="9189720" cy="2489200"/>
            <wp:effectExtent l="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5"/>
                    <a:srcRect/>
                    <a:stretch>
                      <a:fillRect/>
                    </a:stretch>
                  </pic:blipFill>
                  <pic:spPr bwMode="auto">
                    <a:xfrm>
                      <a:off x="0" y="0"/>
                      <a:ext cx="9189720" cy="2489200"/>
                    </a:xfrm>
                    <a:prstGeom prst="rect">
                      <a:avLst/>
                    </a:prstGeom>
                    <a:noFill/>
                    <a:ln w="9525">
                      <a:noFill/>
                      <a:miter lim="800000"/>
                      <a:headEnd/>
                      <a:tailEnd/>
                    </a:ln>
                  </pic:spPr>
                </pic:pic>
              </a:graphicData>
            </a:graphic>
            <wp14:sizeRelV relativeFrom="margin">
              <wp14:pctHeight>0</wp14:pctHeight>
            </wp14:sizeRelV>
          </wp:anchor>
        </w:drawing>
      </w:r>
      <w:r w:rsidR="00B77EDB">
        <w:rPr>
          <w:noProof/>
        </w:rPr>
        <w:drawing>
          <wp:anchor distT="0" distB="0" distL="114300" distR="114300" simplePos="0" relativeHeight="251663407" behindDoc="0" locked="0" layoutInCell="1" allowOverlap="1" wp14:anchorId="540DB8C1" wp14:editId="6572E76E">
            <wp:simplePos x="0" y="0"/>
            <wp:positionH relativeFrom="page">
              <wp:posOffset>457200</wp:posOffset>
            </wp:positionH>
            <wp:positionV relativeFrom="page">
              <wp:posOffset>2946400</wp:posOffset>
            </wp:positionV>
            <wp:extent cx="2143760" cy="2429510"/>
            <wp:effectExtent l="0" t="0" r="0" b="8890"/>
            <wp:wrapThrough wrapText="bothSides">
              <wp:wrapPolygon edited="0">
                <wp:start x="0" y="0"/>
                <wp:lineTo x="0" y="21453"/>
                <wp:lineTo x="21242" y="21453"/>
                <wp:lineTo x="21242" y="0"/>
                <wp:lineTo x="0" y="0"/>
              </wp:wrapPolygon>
            </wp:wrapThrough>
            <wp:docPr id="29" name="Picture 29" descr="Macintosh HD:Users:ksm81593: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sm81593:Desktop:images.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760"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EDB">
        <w:rPr>
          <w:noProof/>
        </w:rPr>
        <w:drawing>
          <wp:anchor distT="0" distB="0" distL="118745" distR="118745" simplePos="0" relativeHeight="251658275" behindDoc="0" locked="0" layoutInCell="0" allowOverlap="1" wp14:anchorId="678779AC" wp14:editId="042543CD">
            <wp:simplePos x="0" y="0"/>
            <wp:positionH relativeFrom="page">
              <wp:posOffset>457200</wp:posOffset>
            </wp:positionH>
            <wp:positionV relativeFrom="page">
              <wp:posOffset>5283200</wp:posOffset>
            </wp:positionV>
            <wp:extent cx="2120900" cy="2032000"/>
            <wp:effectExtent l="25400" t="25400" r="38100" b="25400"/>
            <wp:wrapTight wrapText="bothSides">
              <wp:wrapPolygon edited="0">
                <wp:start x="-259" y="-270"/>
                <wp:lineTo x="-259" y="21600"/>
                <wp:lineTo x="21729" y="21600"/>
                <wp:lineTo x="21729" y="-270"/>
                <wp:lineTo x="-259" y="-27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ve page 1:42-1707758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61718"/>
                    <a:stretch/>
                  </pic:blipFill>
                  <pic:spPr bwMode="auto">
                    <a:xfrm>
                      <a:off x="0" y="0"/>
                      <a:ext cx="2120900" cy="2032000"/>
                    </a:xfrm>
                    <a:prstGeom prst="rect">
                      <a:avLst/>
                    </a:prstGeom>
                    <a:noFill/>
                    <a:ln w="19050" cap="flat" cmpd="sng" algn="ctr">
                      <a:solidFill>
                        <a:srgbClr val="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A9E">
        <w:rPr>
          <w:noProof/>
        </w:rPr>
        <w:drawing>
          <wp:anchor distT="0" distB="0" distL="114300" distR="114300" simplePos="0" relativeHeight="251662383" behindDoc="0" locked="0" layoutInCell="1" allowOverlap="1" wp14:anchorId="258AA96E" wp14:editId="24A6C4F9">
            <wp:simplePos x="0" y="0"/>
            <wp:positionH relativeFrom="page">
              <wp:posOffset>6121400</wp:posOffset>
            </wp:positionH>
            <wp:positionV relativeFrom="page">
              <wp:posOffset>457200</wp:posOffset>
            </wp:positionV>
            <wp:extent cx="3460750" cy="2641600"/>
            <wp:effectExtent l="127000" t="0" r="247650" b="254000"/>
            <wp:wrapThrough wrapText="bothSides">
              <wp:wrapPolygon edited="0">
                <wp:start x="3963" y="1662"/>
                <wp:lineTo x="1744" y="2908"/>
                <wp:lineTo x="1744" y="5400"/>
                <wp:lineTo x="951" y="5400"/>
                <wp:lineTo x="951" y="8723"/>
                <wp:lineTo x="317" y="8723"/>
                <wp:lineTo x="317" y="12046"/>
                <wp:lineTo x="-476" y="12046"/>
                <wp:lineTo x="-793" y="18692"/>
                <wp:lineTo x="-634" y="22015"/>
                <wp:lineTo x="12683" y="22015"/>
                <wp:lineTo x="12683" y="23054"/>
                <wp:lineTo x="18707" y="23469"/>
                <wp:lineTo x="19341" y="23469"/>
                <wp:lineTo x="19499" y="23054"/>
                <wp:lineTo x="21085" y="22015"/>
                <wp:lineTo x="22036" y="18900"/>
                <wp:lineTo x="22829" y="8723"/>
                <wp:lineTo x="22829" y="5608"/>
                <wp:lineTo x="22987" y="4569"/>
                <wp:lineTo x="16804" y="3323"/>
                <wp:lineTo x="6975" y="1662"/>
                <wp:lineTo x="3963" y="1662"/>
              </wp:wrapPolygon>
            </wp:wrapThrough>
            <wp:docPr id="28" name="Picture 28" descr="Macintosh HD:Users:ksm81593:Desktop:6a00d83452398569e200e54f2b6aac8834-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ksm81593:Desktop:6a00d83452398569e200e54f2b6aac8834-800wi.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06" t="2236" r="-1" b="-2236"/>
                    <a:stretch/>
                  </pic:blipFill>
                  <pic:spPr bwMode="auto">
                    <a:xfrm>
                      <a:off x="0" y="0"/>
                      <a:ext cx="3460750" cy="2641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1" relativeHeight="251658279" behindDoc="0" locked="0" layoutInCell="1" allowOverlap="1" wp14:anchorId="763543F8" wp14:editId="6D15FF46">
                <wp:simplePos x="720725" y="1181100"/>
                <wp:positionH relativeFrom="page">
                  <wp:posOffset>720725</wp:posOffset>
                </wp:positionH>
                <wp:positionV relativeFrom="page">
                  <wp:posOffset>1181100</wp:posOffset>
                </wp:positionV>
                <wp:extent cx="5807075" cy="1035050"/>
                <wp:effectExtent l="0" t="0" r="0" b="6350"/>
                <wp:wrapThrough wrapText="bothSides">
                  <wp:wrapPolygon edited="0">
                    <wp:start x="94" y="0"/>
                    <wp:lineTo x="94" y="21202"/>
                    <wp:lineTo x="21446" y="21202"/>
                    <wp:lineTo x="21446" y="0"/>
                    <wp:lineTo x="94" y="0"/>
                  </wp:wrapPolygon>
                </wp:wrapThrough>
                <wp:docPr id="63" name="Group 63"/>
                <wp:cNvGraphicFramePr/>
                <a:graphic xmlns:a="http://schemas.openxmlformats.org/drawingml/2006/main">
                  <a:graphicData uri="http://schemas.microsoft.com/office/word/2010/wordprocessingGroup">
                    <wpg:wgp>
                      <wpg:cNvGrpSpPr/>
                      <wpg:grpSpPr>
                        <a:xfrm>
                          <a:off x="0" y="0"/>
                          <a:ext cx="5807075" cy="1035050"/>
                          <a:chOff x="0" y="0"/>
                          <a:chExt cx="5807075" cy="1035050"/>
                        </a:xfrm>
                        <a:extLst>
                          <a:ext uri="{0CCBE362-F206-4b92-989A-16890622DB6E}">
                            <ma14:wrappingTextBoxFlag xmlns:ma14="http://schemas.microsoft.com/office/mac/drawingml/2011/main" val="1"/>
                          </a:ext>
                        </a:extLst>
                      </wpg:grpSpPr>
                      <wps:wsp>
                        <wps:cNvPr id="17" name="Text Box 26"/>
                        <wps:cNvSpPr txBox="1">
                          <a:spLocks noChangeArrowheads="1"/>
                        </wps:cNvSpPr>
                        <wps:spPr bwMode="auto">
                          <a:xfrm>
                            <a:off x="0" y="0"/>
                            <a:ext cx="5807075"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8" name="Text Box 58"/>
                        <wps:cNvSpPr txBox="1"/>
                        <wps:spPr>
                          <a:xfrm>
                            <a:off x="91440" y="0"/>
                            <a:ext cx="5346700" cy="191135"/>
                          </a:xfrm>
                          <a:prstGeom prst="rect">
                            <a:avLst/>
                          </a:prstGeom>
                          <a:noFill/>
                          <a:ln>
                            <a:noFill/>
                          </a:ln>
                          <a:effectLst/>
                          <a:extLst>
                            <a:ext uri="{C572A759-6A51-4108-AA02-DFA0A04FC94B}">
                              <ma14:wrappingTextBoxFlag xmlns:ma14="http://schemas.microsoft.com/office/mac/drawingml/2011/main"/>
                            </a:ext>
                          </a:extLst>
                        </wps:spPr>
                        <wps:txbx id="10">
                          <w:txbxContent>
                            <w:p w14:paraId="62EC0ED4" w14:textId="3AE3992C" w:rsidR="00956724" w:rsidRPr="006C7BE0" w:rsidRDefault="00956724" w:rsidP="00084A9E">
                              <w:pPr>
                                <w:pStyle w:val="BodyText3"/>
                                <w:rPr>
                                  <w:sz w:val="24"/>
                                  <w:szCs w:val="24"/>
                                </w:rPr>
                              </w:pPr>
                              <w:r w:rsidRPr="006C7BE0">
                                <w:rPr>
                                  <w:sz w:val="24"/>
                                  <w:szCs w:val="24"/>
                                </w:rPr>
                                <w:t xml:space="preserve">The family structure of Italian students may range based on the location of Italy they are from.  For example in northern Italy the nuclear family live together, but in southern Italy the extended family live together.  This is best to keep in mind when parent-teacher conferences come up or presentations and more family members show up.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189865"/>
                            <a:ext cx="5245100" cy="19177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380365"/>
                            <a:ext cx="5245100" cy="19113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570230"/>
                            <a:ext cx="5245100" cy="19113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760095"/>
                            <a:ext cx="5107305" cy="26797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3" o:spid="_x0000_s1066" style="position:absolute;margin-left:56.75pt;margin-top:93pt;width:457.25pt;height:81.5pt;z-index:251658279;mso-position-horizontal-relative:page;mso-position-vertical-relative:page" coordsize="5807075,1035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" mv:complextextbox="1">
                <v:shape id="Text Box 26" o:spid="_x0000_s1067" type="#_x0000_t202" style="position:absolute;width:5807075;height:1035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QoDwgAA&#10;ANsAAAAPAAAAZHJzL2Rvd25yZXYueG1sRE9Na8JAEL0L/Q/LFLyZTT1USbNKKAQsVIhp6XmaHZPQ&#10;7GyS3WraX+8Kgrd5vM9Jt5PpxIlG11pW8BTFIIgrq1uuFXx+5Is1COeRNXaWScEfOdhuHmYpJtqe&#10;+UCn0tcihLBLUEHjfZ9I6aqGDLrI9sSBO9rRoA9wrKUe8RzCTSeXcfwsDbYcGhrs6bWh6qf8NQr2&#10;xffw/xY702U+z1dZMbwfvwal5o9T9gLC0+Tv4pt7p8P8FVx/CQfIz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9CgPCAAAA2wAAAA8AAAAAAAAAAAAAAAAAlwIAAGRycy9kb3du&#10;cmV2LnhtbFBLBQYAAAAABAAEAPUAAACGAwAAAAA=&#10;" mv:complextextbox="1" filled="f" stroked="f">
                  <v:textbox inset=",0,,0"/>
                </v:shape>
                <v:shape id="Text Box 58" o:spid="_x0000_s1068" type="#_x0000_t202" style="position:absolute;left:91440;width:5346700;height:191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w:p w14:paraId="62EC0ED4" w14:textId="3AE3992C" w:rsidR="00956724" w:rsidRPr="006C7BE0" w:rsidRDefault="00956724" w:rsidP="00084A9E">
                        <w:pPr>
                          <w:pStyle w:val="BodyText3"/>
                          <w:rPr>
                            <w:sz w:val="24"/>
                            <w:szCs w:val="24"/>
                          </w:rPr>
                        </w:pPr>
                        <w:r w:rsidRPr="006C7BE0">
                          <w:rPr>
                            <w:sz w:val="24"/>
                            <w:szCs w:val="24"/>
                          </w:rPr>
                          <w:t xml:space="preserve">The family structure of Italian students may range based on the location of Italy they are from.  For example in northern Italy the nuclear family live together, but in southern Italy the extended family live together.  This is best to keep in mind when parent-teacher conferences come up or presentations and more family members show up. </w:t>
                        </w:r>
                      </w:p>
                    </w:txbxContent>
                  </v:textbox>
                </v:shape>
                <v:shape id="Text Box 59" o:spid="_x0000_s1069" type="#_x0000_t202" style="position:absolute;left:91440;top:189865;width:524510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70" type="#_x0000_t202" style="position:absolute;left:91440;top:380365;width:5245100;height:191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71" type="#_x0000_t202" style="position:absolute;left:91440;top:570230;width:5245100;height:191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72" type="#_x0000_t202" style="position:absolute;left:91440;top:760095;width:5107305;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inset="0,0,0,0">
                    <w:txbxContent/>
                  </v:textbox>
                </v:shape>
                <w10:wrap type="through" anchorx="page" anchory="page"/>
              </v:group>
            </w:pict>
          </mc:Fallback>
        </mc:AlternateContent>
      </w:r>
      <w:r w:rsidR="00FF19A4">
        <w:rPr>
          <w:noProof/>
        </w:rPr>
        <mc:AlternateContent>
          <mc:Choice Requires="wps">
            <w:drawing>
              <wp:anchor distT="0" distB="0" distL="114300" distR="114300" simplePos="0" relativeHeight="251658278" behindDoc="0" locked="0" layoutInCell="0" allowOverlap="1" wp14:anchorId="1DAA51E5" wp14:editId="0E6B2FB8">
                <wp:simplePos x="0" y="0"/>
                <wp:positionH relativeFrom="page">
                  <wp:posOffset>720725</wp:posOffset>
                </wp:positionH>
                <wp:positionV relativeFrom="page">
                  <wp:posOffset>589915</wp:posOffset>
                </wp:positionV>
                <wp:extent cx="5794375" cy="584835"/>
                <wp:effectExtent l="0" t="0" r="0" b="24765"/>
                <wp:wrapTight wrapText="bothSides">
                  <wp:wrapPolygon edited="0">
                    <wp:start x="95" y="0"/>
                    <wp:lineTo x="95" y="21577"/>
                    <wp:lineTo x="21399" y="21577"/>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785C3C" w14:textId="2E89DD30" w:rsidR="00956724" w:rsidRPr="001644CE" w:rsidRDefault="00956724" w:rsidP="00084A9E">
                            <w:pPr>
                              <w:pStyle w:val="Heading1"/>
                            </w:pPr>
                            <w:r>
                              <w:t>Family Structure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3" type="#_x0000_t202" style="position:absolute;margin-left:56.75pt;margin-top:46.45pt;width:456.25pt;height:46.0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" o:allowincell="f" filled="f" stroked="f">
                <v:textbox inset=",0,,0">
                  <w:txbxContent>
                    <w:p w14:paraId="7E785C3C" w14:textId="2E89DD30" w:rsidR="00956724" w:rsidRPr="001644CE" w:rsidRDefault="00956724" w:rsidP="00084A9E">
                      <w:pPr>
                        <w:pStyle w:val="Heading1"/>
                      </w:pPr>
                      <w:r>
                        <w:t>Family Structure</w:t>
                      </w:r>
                    </w:p>
                  </w:txbxContent>
                </v:textbox>
                <w10:wrap type="tight" anchorx="page" anchory="page"/>
              </v:shape>
            </w:pict>
          </mc:Fallback>
        </mc:AlternateContent>
      </w:r>
    </w:p>
    <w:sectPr w:rsidR="00084A9E" w:rsidSect="00084A9E">
      <w:headerReference w:type="default" r:id="rId19"/>
      <w:headerReference w:type="first" r:id="rId20"/>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DD1CA" w14:textId="77777777" w:rsidR="009B26F7" w:rsidRDefault="009B26F7">
      <w:r>
        <w:separator/>
      </w:r>
    </w:p>
  </w:endnote>
  <w:endnote w:type="continuationSeparator" w:id="0">
    <w:p w14:paraId="4AF1C4DA" w14:textId="77777777" w:rsidR="009B26F7" w:rsidRDefault="009B2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ＭＳ Ｐゴシック">
    <w:charset w:val="4E"/>
    <w:family w:val="auto"/>
    <w:pitch w:val="variable"/>
    <w:sig w:usb0="00000001" w:usb1="08070000" w:usb2="00000010" w:usb3="00000000" w:csb0="00020000" w:csb1="00000000"/>
  </w:font>
  <w:font w:name="Constantia">
    <w:panose1 w:val="02030602050306030303"/>
    <w:charset w:val="00"/>
    <w:family w:val="auto"/>
    <w:pitch w:val="variable"/>
    <w:sig w:usb0="A00002EF" w:usb1="4000204B" w:usb2="00000000" w:usb3="00000000" w:csb0="0000019F" w:csb1="00000000"/>
  </w:font>
  <w:font w:name="HGS明朝E">
    <w:panose1 w:val="00000000000000000000"/>
    <w:charset w:val="80"/>
    <w:family w:val="roman"/>
    <w:notTrueType/>
    <w:pitch w:val="default"/>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19ABF" w14:textId="77777777" w:rsidR="009B26F7" w:rsidRDefault="009B26F7">
      <w:r>
        <w:separator/>
      </w:r>
    </w:p>
  </w:footnote>
  <w:footnote w:type="continuationSeparator" w:id="0">
    <w:p w14:paraId="7D1C61ED" w14:textId="77777777" w:rsidR="009B26F7" w:rsidRDefault="009B26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AC2C" w14:textId="77777777" w:rsidR="00956724" w:rsidRDefault="00956724">
    <w:pPr>
      <w:pStyle w:val="Header"/>
    </w:pPr>
    <w:r>
      <w:rPr>
        <w:noProof/>
      </w:rPr>
      <mc:AlternateContent>
        <mc:Choice Requires="wps">
          <w:drawing>
            <wp:anchor distT="0" distB="0" distL="114300" distR="114300" simplePos="0" relativeHeight="251658240" behindDoc="0" locked="0" layoutInCell="0" allowOverlap="1" wp14:anchorId="1E52D3B6" wp14:editId="6A90B040">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0096ff [3214]" stroked="f" strokecolor="#4a7ebb" strokeweight="1.5pt">
              <v:fill color2="#00bfc3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5FA52" w14:textId="77777777" w:rsidR="00956724" w:rsidRDefault="00956724">
    <w:pPr>
      <w:pStyle w:val="Header"/>
    </w:pPr>
    <w:r>
      <w:rPr>
        <w:noProof/>
      </w:rPr>
      <mc:AlternateContent>
        <mc:Choice Requires="wps">
          <w:drawing>
            <wp:anchor distT="0" distB="0" distL="114300" distR="114300" simplePos="0" relativeHeight="251658236" behindDoc="0" locked="0" layoutInCell="0" allowOverlap="1" wp14:anchorId="4BC67DDC" wp14:editId="18D74F5E">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0096ff [3214]" stroked="f" strokecolor="#4a7ebb" strokeweight="1.5pt">
              <v:fill color2="#00bfc3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170C98F3" wp14:editId="595466E9">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0096ff [3214]" stroked="f" strokecolor="#4a7ebb" strokeweight="1.5pt">
              <v:fill color2="#00bfc3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15FCE12C" wp14:editId="2157175F">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0096ff [3214]" stroked="f" strokecolor="#4a7ebb" strokeweight="1.5pt">
              <v:fill color2="#00bfc3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540911"/>
    <w:multiLevelType w:val="hybridMultilevel"/>
    <w:tmpl w:val="E570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B3928"/>
    <w:multiLevelType w:val="hybridMultilevel"/>
    <w:tmpl w:val="F804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497030"/>
    <w:multiLevelType w:val="hybridMultilevel"/>
    <w:tmpl w:val="655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A42C0C"/>
    <w:multiLevelType w:val="hybridMultilevel"/>
    <w:tmpl w:val="E7DEE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E3336B"/>
    <w:multiLevelType w:val="hybridMultilevel"/>
    <w:tmpl w:val="7E70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240A38"/>
    <w:multiLevelType w:val="hybridMultilevel"/>
    <w:tmpl w:val="598E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2C6F39"/>
    <w:rsid w:val="00025A38"/>
    <w:rsid w:val="00042420"/>
    <w:rsid w:val="00084A9E"/>
    <w:rsid w:val="000866C1"/>
    <w:rsid w:val="000A2A58"/>
    <w:rsid w:val="000D473D"/>
    <w:rsid w:val="000E06D2"/>
    <w:rsid w:val="00136357"/>
    <w:rsid w:val="001B28EA"/>
    <w:rsid w:val="0022269F"/>
    <w:rsid w:val="00251FF3"/>
    <w:rsid w:val="00264045"/>
    <w:rsid w:val="0027107B"/>
    <w:rsid w:val="0027736C"/>
    <w:rsid w:val="002C6F39"/>
    <w:rsid w:val="002E0300"/>
    <w:rsid w:val="003532AE"/>
    <w:rsid w:val="00355E27"/>
    <w:rsid w:val="003C7E88"/>
    <w:rsid w:val="003D1D56"/>
    <w:rsid w:val="003E1DFF"/>
    <w:rsid w:val="00490793"/>
    <w:rsid w:val="00514C30"/>
    <w:rsid w:val="00577AB2"/>
    <w:rsid w:val="005A071E"/>
    <w:rsid w:val="005A2359"/>
    <w:rsid w:val="005B37FF"/>
    <w:rsid w:val="00646213"/>
    <w:rsid w:val="006930E2"/>
    <w:rsid w:val="006C7BE0"/>
    <w:rsid w:val="007049F4"/>
    <w:rsid w:val="007A102F"/>
    <w:rsid w:val="00844F62"/>
    <w:rsid w:val="00870D8D"/>
    <w:rsid w:val="00913116"/>
    <w:rsid w:val="00956724"/>
    <w:rsid w:val="009673C8"/>
    <w:rsid w:val="009B26F7"/>
    <w:rsid w:val="009C5B44"/>
    <w:rsid w:val="009E7542"/>
    <w:rsid w:val="00A00D74"/>
    <w:rsid w:val="00A219B1"/>
    <w:rsid w:val="00A30E88"/>
    <w:rsid w:val="00A547FA"/>
    <w:rsid w:val="00A8570F"/>
    <w:rsid w:val="00B77EDB"/>
    <w:rsid w:val="00B93817"/>
    <w:rsid w:val="00BF37AB"/>
    <w:rsid w:val="00C21043"/>
    <w:rsid w:val="00C301D9"/>
    <w:rsid w:val="00C44CB7"/>
    <w:rsid w:val="00C73584"/>
    <w:rsid w:val="00C97488"/>
    <w:rsid w:val="00CA2194"/>
    <w:rsid w:val="00CF66BD"/>
    <w:rsid w:val="00D32036"/>
    <w:rsid w:val="00E57095"/>
    <w:rsid w:val="00FE5301"/>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B4C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00BFC3"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00BFC3" w:themeColor="text2"/>
      <w:sz w:val="36"/>
    </w:rPr>
  </w:style>
  <w:style w:type="character" w:customStyle="1" w:styleId="FooterChar">
    <w:name w:val="Footer Char"/>
    <w:basedOn w:val="DefaultParagraphFont"/>
    <w:link w:val="Footer"/>
    <w:uiPriority w:val="99"/>
    <w:rsid w:val="001644CE"/>
    <w:rPr>
      <w:color w:val="00BFC3"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00BFC3"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00BFC3"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5195DE"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5195DE"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00BFC3"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5195DE" w:themeColor="text1" w:themeTint="80"/>
      <w:szCs w:val="16"/>
    </w:rPr>
  </w:style>
  <w:style w:type="character" w:customStyle="1" w:styleId="BodyText3Char">
    <w:name w:val="Body Text 3 Char"/>
    <w:basedOn w:val="DefaultParagraphFont"/>
    <w:link w:val="BodyText3"/>
    <w:uiPriority w:val="99"/>
    <w:semiHidden/>
    <w:rsid w:val="001644CE"/>
    <w:rPr>
      <w:color w:val="5195DE"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5195DE" w:themeColor="text1" w:themeTint="80"/>
      <w:sz w:val="22"/>
    </w:rPr>
  </w:style>
  <w:style w:type="character" w:customStyle="1" w:styleId="ContactDetailsChar">
    <w:name w:val="Contact Details Char"/>
    <w:basedOn w:val="DefaultParagraphFont"/>
    <w:link w:val="ContactDetails"/>
    <w:rsid w:val="001644CE"/>
    <w:rPr>
      <w:color w:val="5195DE"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5195DE" w:themeColor="text1" w:themeTint="80"/>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00BFC3"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00BFC3" w:themeColor="text2"/>
      <w:sz w:val="36"/>
    </w:rPr>
  </w:style>
  <w:style w:type="character" w:customStyle="1" w:styleId="FooterChar">
    <w:name w:val="Footer Char"/>
    <w:basedOn w:val="DefaultParagraphFont"/>
    <w:link w:val="Footer"/>
    <w:uiPriority w:val="99"/>
    <w:rsid w:val="001644CE"/>
    <w:rPr>
      <w:color w:val="00BFC3"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00BFC3"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00BFC3"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5195DE"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5195DE"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00BFC3"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5195DE" w:themeColor="text1" w:themeTint="80"/>
      <w:szCs w:val="16"/>
    </w:rPr>
  </w:style>
  <w:style w:type="character" w:customStyle="1" w:styleId="BodyText3Char">
    <w:name w:val="Body Text 3 Char"/>
    <w:basedOn w:val="DefaultParagraphFont"/>
    <w:link w:val="BodyText3"/>
    <w:uiPriority w:val="99"/>
    <w:semiHidden/>
    <w:rsid w:val="001644CE"/>
    <w:rPr>
      <w:color w:val="5195DE"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5195DE" w:themeColor="text1" w:themeTint="80"/>
      <w:sz w:val="22"/>
    </w:rPr>
  </w:style>
  <w:style w:type="character" w:customStyle="1" w:styleId="ContactDetailsChar">
    <w:name w:val="Contact Details Char"/>
    <w:basedOn w:val="DefaultParagraphFont"/>
    <w:link w:val="ContactDetails"/>
    <w:rsid w:val="001644CE"/>
    <w:rPr>
      <w:color w:val="5195DE"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5195DE" w:themeColor="text1" w:themeTint="8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gif"/><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Pixel">
      <a:dk1>
        <a:srgbClr val="103154"/>
      </a:dk1>
      <a:lt1>
        <a:srgbClr val="FFFFFF"/>
      </a:lt1>
      <a:dk2>
        <a:srgbClr val="00BFC3"/>
      </a:dk2>
      <a:lt2>
        <a:srgbClr val="0096FF"/>
      </a:lt2>
      <a:accent1>
        <a:srgbClr val="FF7F01"/>
      </a:accent1>
      <a:accent2>
        <a:srgbClr val="F1B015"/>
      </a:accent2>
      <a:accent3>
        <a:srgbClr val="FBEC85"/>
      </a:accent3>
      <a:accent4>
        <a:srgbClr val="D2C2F1"/>
      </a:accent4>
      <a:accent5>
        <a:srgbClr val="DA5AF4"/>
      </a:accent5>
      <a:accent6>
        <a:srgbClr val="9D09D1"/>
      </a:accent6>
      <a:hlink>
        <a:srgbClr val="1286C9"/>
      </a:hlink>
      <a:folHlink>
        <a:srgbClr val="A8C2E7"/>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71</TotalTime>
  <Pages>2</Pages>
  <Words>3</Words>
  <Characters>22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Maloney</dc:creator>
  <cp:keywords/>
  <dc:description/>
  <cp:lastModifiedBy>Kaitlyn Maloney</cp:lastModifiedBy>
  <cp:revision>42</cp:revision>
  <cp:lastPrinted>2007-09-24T18:24:00Z</cp:lastPrinted>
  <dcterms:created xsi:type="dcterms:W3CDTF">2015-05-05T17:02:00Z</dcterms:created>
  <dcterms:modified xsi:type="dcterms:W3CDTF">2015-05-06T18:15:00Z</dcterms:modified>
  <cp:category/>
</cp:coreProperties>
</file>